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081BC" w14:textId="6F0BA50F" w:rsidR="006325C1" w:rsidRPr="006325C1" w:rsidRDefault="006325C1" w:rsidP="00372D97">
      <w:pPr>
        <w:jc w:val="center"/>
        <w:rPr>
          <w:rFonts w:ascii="HGP創英角ｺﾞｼｯｸUB" w:eastAsia="HGP創英角ｺﾞｼｯｸUB" w:hAnsi="HGP創英角ｺﾞｼｯｸUB"/>
          <w:sz w:val="22"/>
          <w:szCs w:val="28"/>
        </w:rPr>
      </w:pPr>
      <w:r w:rsidRPr="006325C1">
        <w:rPr>
          <w:rFonts w:ascii="HGP創英角ｺﾞｼｯｸUB" w:eastAsia="HGP創英角ｺﾞｼｯｸUB" w:hAnsi="HGP創英角ｺﾞｼｯｸUB"/>
          <w:sz w:val="22"/>
          <w:szCs w:val="28"/>
        </w:rPr>
        <w:t>東金市役所周辺地域公共施設等最適化基本構想・基本計画策定業務</w:t>
      </w:r>
    </w:p>
    <w:p w14:paraId="396B8198" w14:textId="3706E150" w:rsidR="00372D97" w:rsidRPr="006325C1" w:rsidRDefault="006325C1" w:rsidP="00372D97">
      <w:pPr>
        <w:jc w:val="center"/>
        <w:rPr>
          <w:rFonts w:ascii="HGP創英角ｺﾞｼｯｸUB" w:eastAsia="HGP創英角ｺﾞｼｯｸUB" w:hAnsi="HGP創英角ｺﾞｼｯｸUB"/>
          <w:sz w:val="32"/>
          <w:szCs w:val="40"/>
        </w:rPr>
      </w:pPr>
      <w:r w:rsidRPr="006325C1">
        <w:rPr>
          <w:rFonts w:ascii="HGP創英角ｺﾞｼｯｸUB" w:eastAsia="HGP創英角ｺﾞｼｯｸUB" w:hAnsi="HGP創英角ｺﾞｼｯｸUB" w:hint="eastAsia"/>
          <w:sz w:val="32"/>
          <w:szCs w:val="40"/>
        </w:rPr>
        <w:t>ポテンシャル</w:t>
      </w:r>
      <w:r w:rsidR="00372D97" w:rsidRPr="006325C1">
        <w:rPr>
          <w:rFonts w:ascii="HGP創英角ｺﾞｼｯｸUB" w:eastAsia="HGP創英角ｺﾞｼｯｸUB" w:hAnsi="HGP創英角ｺﾞｼｯｸUB" w:hint="eastAsia"/>
          <w:sz w:val="32"/>
          <w:szCs w:val="40"/>
        </w:rPr>
        <w:t>調査</w:t>
      </w:r>
      <w:r w:rsidRPr="006325C1">
        <w:rPr>
          <w:rFonts w:ascii="HGP創英角ｺﾞｼｯｸUB" w:eastAsia="HGP創英角ｺﾞｼｯｸUB" w:hAnsi="HGP創英角ｺﾞｼｯｸUB" w:hint="eastAsia"/>
          <w:sz w:val="32"/>
          <w:szCs w:val="40"/>
        </w:rPr>
        <w:t xml:space="preserve"> アンケート</w:t>
      </w:r>
      <w:r w:rsidR="00145AB9">
        <w:rPr>
          <w:rFonts w:ascii="HGP創英角ｺﾞｼｯｸUB" w:eastAsia="HGP創英角ｺﾞｼｯｸUB" w:hAnsi="HGP創英角ｺﾞｼｯｸUB" w:hint="eastAsia"/>
          <w:sz w:val="32"/>
          <w:szCs w:val="40"/>
        </w:rPr>
        <w:t>調査</w:t>
      </w:r>
      <w:r w:rsidRPr="006325C1">
        <w:rPr>
          <w:rFonts w:ascii="HGP創英角ｺﾞｼｯｸUB" w:eastAsia="HGP創英角ｺﾞｼｯｸUB" w:hAnsi="HGP創英角ｺﾞｼｯｸUB" w:hint="eastAsia"/>
          <w:sz w:val="32"/>
          <w:szCs w:val="40"/>
        </w:rPr>
        <w:t>票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6374"/>
      </w:tblGrid>
      <w:tr w:rsidR="00372D97" w:rsidRPr="00F96181" w14:paraId="5F8B3892" w14:textId="77777777" w:rsidTr="00F96181">
        <w:trPr>
          <w:jc w:val="center"/>
        </w:trPr>
        <w:tc>
          <w:tcPr>
            <w:tcW w:w="6374" w:type="dxa"/>
          </w:tcPr>
          <w:p w14:paraId="6092170D" w14:textId="78D583A6" w:rsidR="00372D97" w:rsidRPr="00505839" w:rsidRDefault="00372D97" w:rsidP="00505839">
            <w:pPr>
              <w:jc w:val="center"/>
              <w:rPr>
                <w:u w:val="single"/>
              </w:rPr>
            </w:pPr>
            <w:r w:rsidRPr="00F96181">
              <w:rPr>
                <w:rFonts w:hint="eastAsia"/>
                <w:u w:val="single"/>
              </w:rPr>
              <w:t>令和</w:t>
            </w:r>
            <w:r w:rsidR="006325C1" w:rsidRPr="00F96181">
              <w:rPr>
                <w:rFonts w:hint="eastAsia"/>
                <w:u w:val="single"/>
              </w:rPr>
              <w:t>8</w:t>
            </w:r>
            <w:r w:rsidRPr="00F96181">
              <w:rPr>
                <w:rFonts w:hint="eastAsia"/>
                <w:u w:val="single"/>
              </w:rPr>
              <w:t>年</w:t>
            </w:r>
            <w:r w:rsidR="00F557FF" w:rsidRPr="00F96181">
              <w:rPr>
                <w:rFonts w:hint="eastAsia"/>
                <w:u w:val="single"/>
              </w:rPr>
              <w:t>11</w:t>
            </w:r>
            <w:r w:rsidRPr="00F96181">
              <w:rPr>
                <w:rFonts w:hint="eastAsia"/>
                <w:u w:val="single"/>
              </w:rPr>
              <w:t>月</w:t>
            </w:r>
            <w:r w:rsidR="00F557FF" w:rsidRPr="00F96181">
              <w:rPr>
                <w:rFonts w:hint="eastAsia"/>
                <w:u w:val="single"/>
              </w:rPr>
              <w:t>20</w:t>
            </w:r>
            <w:r w:rsidRPr="00F96181">
              <w:rPr>
                <w:rFonts w:hint="eastAsia"/>
                <w:u w:val="single"/>
              </w:rPr>
              <w:t>日（</w:t>
            </w:r>
            <w:r w:rsidR="00F557FF" w:rsidRPr="00F96181">
              <w:rPr>
                <w:rFonts w:hint="eastAsia"/>
                <w:u w:val="single"/>
              </w:rPr>
              <w:t>金</w:t>
            </w:r>
            <w:r w:rsidRPr="00F96181">
              <w:rPr>
                <w:rFonts w:hint="eastAsia"/>
                <w:u w:val="single"/>
              </w:rPr>
              <w:t>）まで</w:t>
            </w:r>
            <w:r w:rsidRPr="00F96181">
              <w:rPr>
                <w:rFonts w:hint="eastAsia"/>
              </w:rPr>
              <w:t>にご</w:t>
            </w:r>
            <w:r w:rsidR="00F96181">
              <w:rPr>
                <w:rFonts w:hint="eastAsia"/>
              </w:rPr>
              <w:t>回答</w:t>
            </w:r>
            <w:r>
              <w:rPr>
                <w:rFonts w:hint="eastAsia"/>
              </w:rPr>
              <w:t>をお願いいたします。</w:t>
            </w:r>
          </w:p>
        </w:tc>
      </w:tr>
    </w:tbl>
    <w:p w14:paraId="36F83CBB" w14:textId="77777777" w:rsidR="00855594" w:rsidRDefault="00855594" w:rsidP="008E370E">
      <w:pPr>
        <w:spacing w:line="300" w:lineRule="exact"/>
        <w:ind w:firstLineChars="100" w:firstLine="210"/>
      </w:pPr>
    </w:p>
    <w:p w14:paraId="7510DF09" w14:textId="3002A67A" w:rsidR="00372D97" w:rsidRDefault="00E83ABF" w:rsidP="008E370E">
      <w:pPr>
        <w:spacing w:line="300" w:lineRule="exact"/>
        <w:ind w:firstLineChars="100" w:firstLine="210"/>
      </w:pPr>
      <w:r>
        <w:rPr>
          <w:rFonts w:hint="eastAsia"/>
        </w:rPr>
        <w:t>下記に示す参考資料</w:t>
      </w:r>
      <w:r w:rsidR="00372D97">
        <w:rPr>
          <w:rFonts w:hint="eastAsia"/>
        </w:rPr>
        <w:t>をご確認のうえ、以下の各設問に対して該当する欄に</w:t>
      </w:r>
      <w:sdt>
        <w:sdtPr>
          <w:rPr>
            <w:rFonts w:hint="eastAsia"/>
          </w:rPr>
          <w:id w:val="-2076731969"/>
          <w14:checkbox>
            <w14:checked w14:val="1"/>
            <w14:checkedState w14:val="2612" w14:font="ＭＳ ゴシック"/>
            <w14:uncheckedState w14:val="2610" w14:font="ＭＳ ゴシック"/>
          </w14:checkbox>
        </w:sdtPr>
        <w:sdtEndPr/>
        <w:sdtContent>
          <w:r w:rsidR="00372D97">
            <w:rPr>
              <w:rFonts w:ascii="ＭＳ ゴシック" w:eastAsia="ＭＳ ゴシック" w:hAnsi="ＭＳ ゴシック" w:hint="eastAsia"/>
            </w:rPr>
            <w:t>☒</w:t>
          </w:r>
        </w:sdtContent>
      </w:sdt>
      <w:r w:rsidR="00372D97">
        <w:rPr>
          <w:rFonts w:hint="eastAsia"/>
        </w:rPr>
        <w:t>印を付けていただくか、回答欄へご意見等をご</w:t>
      </w:r>
      <w:r w:rsidR="00245BBB">
        <w:rPr>
          <w:rFonts w:hint="eastAsia"/>
        </w:rPr>
        <w:t>記載</w:t>
      </w:r>
      <w:r w:rsidR="00372D97">
        <w:rPr>
          <w:rFonts w:hint="eastAsia"/>
        </w:rPr>
        <w:t>ください。</w:t>
      </w:r>
    </w:p>
    <w:p w14:paraId="70B95FBF" w14:textId="77777777" w:rsidR="00245922" w:rsidRDefault="00245922" w:rsidP="008E370E">
      <w:pPr>
        <w:spacing w:line="300" w:lineRule="exact"/>
        <w:ind w:firstLineChars="100" w:firstLine="210"/>
      </w:pPr>
    </w:p>
    <w:p w14:paraId="13C3DC9F" w14:textId="5FF5A840" w:rsidR="00E4154A" w:rsidRPr="00855594" w:rsidRDefault="00E83ABF" w:rsidP="00F96181">
      <w:pPr>
        <w:spacing w:line="300" w:lineRule="exact"/>
        <w:rPr>
          <w:rFonts w:ascii="ＭＳ 明朝" w:hAnsi="ＭＳ 明朝"/>
          <w:b/>
          <w:bCs/>
        </w:rPr>
      </w:pPr>
      <w:r w:rsidRPr="00E83ABF">
        <w:rPr>
          <w:rFonts w:ascii="ＭＳ ゴシック" w:eastAsia="ＭＳ ゴシック" w:hAnsi="ＭＳ ゴシック" w:hint="eastAsia"/>
        </w:rPr>
        <w:t>【</w:t>
      </w:r>
      <w:r w:rsidRPr="00855594">
        <w:rPr>
          <w:rFonts w:ascii="ＭＳ ゴシック" w:eastAsia="ＭＳ ゴシック" w:hAnsi="ＭＳ ゴシック" w:hint="eastAsia"/>
          <w:b/>
          <w:bCs/>
        </w:rPr>
        <w:t>本</w:t>
      </w:r>
      <w:r w:rsidR="00D84D2A" w:rsidRPr="00855594">
        <w:rPr>
          <w:rFonts w:ascii="ＭＳ ゴシック" w:eastAsia="ＭＳ ゴシック" w:hAnsi="ＭＳ ゴシック" w:hint="eastAsia"/>
          <w:b/>
          <w:bCs/>
        </w:rPr>
        <w:t>書</w:t>
      </w:r>
      <w:r w:rsidRPr="00855594">
        <w:rPr>
          <w:rFonts w:ascii="ＭＳ ゴシック" w:eastAsia="ＭＳ ゴシック" w:hAnsi="ＭＳ ゴシック" w:hint="eastAsia"/>
          <w:b/>
          <w:bCs/>
        </w:rPr>
        <w:t>に係る</w:t>
      </w:r>
      <w:r w:rsidR="00D84D2A" w:rsidRPr="00855594">
        <w:rPr>
          <w:rFonts w:ascii="ＭＳ ゴシック" w:eastAsia="ＭＳ ゴシック" w:hAnsi="ＭＳ ゴシック" w:hint="eastAsia"/>
          <w:b/>
          <w:bCs/>
        </w:rPr>
        <w:t>参考</w:t>
      </w:r>
      <w:r w:rsidRPr="00855594">
        <w:rPr>
          <w:rFonts w:ascii="ＭＳ ゴシック" w:eastAsia="ＭＳ ゴシック" w:hAnsi="ＭＳ ゴシック" w:hint="eastAsia"/>
          <w:b/>
          <w:bCs/>
        </w:rPr>
        <w:t>資料】</w:t>
      </w:r>
      <w:r w:rsidR="00F96181" w:rsidRPr="00855594">
        <w:rPr>
          <w:rFonts w:hint="eastAsia"/>
          <w:b/>
          <w:bCs/>
        </w:rPr>
        <w:t>・</w:t>
      </w:r>
      <w:r w:rsidR="006325C1" w:rsidRPr="00855594">
        <w:rPr>
          <w:b/>
          <w:bCs/>
        </w:rPr>
        <w:t>東金市役所周辺地域公共施設等の最適化方針</w:t>
      </w:r>
    </w:p>
    <w:p w14:paraId="48B43B51" w14:textId="77777777" w:rsidR="001D69D8" w:rsidRPr="00E4154A" w:rsidRDefault="001D69D8" w:rsidP="001D69D8">
      <w:pPr>
        <w:pStyle w:val="af0"/>
        <w:spacing w:line="300" w:lineRule="exact"/>
        <w:ind w:leftChars="0" w:left="440"/>
        <w:rPr>
          <w:rFonts w:ascii="ＭＳ 明朝" w:hAnsi="ＭＳ 明朝"/>
        </w:rPr>
      </w:pPr>
    </w:p>
    <w:p w14:paraId="21C8AAD6" w14:textId="26CDAC50" w:rsidR="006325C1" w:rsidRDefault="006325C1" w:rsidP="006325C1">
      <w:pPr>
        <w:shd w:val="clear" w:color="auto" w:fill="E7E6E6" w:themeFill="background2"/>
      </w:pPr>
      <w:r>
        <w:rPr>
          <w:rFonts w:ascii="HGP創英角ｺﾞｼｯｸUB" w:eastAsia="HGP創英角ｺﾞｼｯｸUB" w:hAnsi="HGP創英角ｺﾞｼｯｸUB" w:hint="eastAsia"/>
          <w:sz w:val="22"/>
          <w:szCs w:val="28"/>
        </w:rPr>
        <w:t>１</w:t>
      </w:r>
      <w:r w:rsidRPr="00A366F6">
        <w:rPr>
          <w:rFonts w:ascii="HGP創英角ｺﾞｼｯｸUB" w:eastAsia="HGP創英角ｺﾞｼｯｸUB" w:hAnsi="HGP創英角ｺﾞｼｯｸUB" w:hint="eastAsia"/>
          <w:sz w:val="22"/>
          <w:szCs w:val="28"/>
        </w:rPr>
        <w:t xml:space="preserve">　</w:t>
      </w:r>
      <w:r>
        <w:rPr>
          <w:rFonts w:ascii="HGP創英角ｺﾞｼｯｸUB" w:eastAsia="HGP創英角ｺﾞｼｯｸUB" w:hAnsi="HGP創英角ｺﾞｼｯｸUB" w:hint="eastAsia"/>
          <w:sz w:val="22"/>
          <w:szCs w:val="28"/>
        </w:rPr>
        <w:t>貴社について</w:t>
      </w:r>
    </w:p>
    <w:p w14:paraId="0AF39A62" w14:textId="77777777" w:rsidR="00DA2405" w:rsidRDefault="0028016C" w:rsidP="00C4247E">
      <w:pPr>
        <w:pStyle w:val="17"/>
        <w:numPr>
          <w:ilvl w:val="0"/>
          <w:numId w:val="2"/>
        </w:numPr>
        <w:rPr>
          <w:rFonts w:ascii="ＭＳ 明朝" w:hAnsi="ＭＳ 明朝"/>
        </w:rPr>
      </w:pPr>
      <w:r w:rsidRPr="00C4247E">
        <w:rPr>
          <w:rFonts w:ascii="ＭＳ 明朝" w:eastAsia="ＭＳ 明朝" w:hAnsi="ＭＳ 明朝" w:cstheme="minorBidi"/>
        </w:rPr>
        <w:t>回答</w:t>
      </w:r>
      <w:r w:rsidR="00C4247E" w:rsidRPr="00C4247E">
        <w:rPr>
          <w:rFonts w:ascii="ＭＳ 明朝" w:eastAsia="ＭＳ 明朝" w:hAnsi="ＭＳ 明朝" w:cstheme="minorBidi" w:hint="eastAsia"/>
        </w:rPr>
        <w:t>いただく</w:t>
      </w:r>
      <w:r w:rsidRPr="00C4247E">
        <w:rPr>
          <w:rFonts w:ascii="ＭＳ 明朝" w:eastAsia="ＭＳ 明朝" w:hAnsi="ＭＳ 明朝" w:cstheme="minorBidi"/>
        </w:rPr>
        <w:t>事業者・担当者の情報について、ご回答ください。</w:t>
      </w:r>
    </w:p>
    <w:tbl>
      <w:tblPr>
        <w:tblStyle w:val="af"/>
        <w:tblW w:w="0" w:type="auto"/>
        <w:tblInd w:w="420" w:type="dxa"/>
        <w:tblLook w:val="04A0" w:firstRow="1" w:lastRow="0" w:firstColumn="1" w:lastColumn="0" w:noHBand="0" w:noVBand="1"/>
      </w:tblPr>
      <w:tblGrid>
        <w:gridCol w:w="993"/>
        <w:gridCol w:w="1276"/>
        <w:gridCol w:w="5805"/>
      </w:tblGrid>
      <w:tr w:rsidR="006325C1" w14:paraId="01FD992A" w14:textId="77777777" w:rsidTr="006325C1">
        <w:tc>
          <w:tcPr>
            <w:tcW w:w="2269" w:type="dxa"/>
            <w:gridSpan w:val="2"/>
          </w:tcPr>
          <w:p w14:paraId="54404F73" w14:textId="292D92E9" w:rsidR="006325C1" w:rsidRPr="00A6003A" w:rsidRDefault="006325C1" w:rsidP="004E2FEC">
            <w:pPr>
              <w:spacing w:afterLines="20" w:after="72" w:line="300" w:lineRule="exact"/>
              <w:rPr>
                <w:rFonts w:ascii="ＭＳ ゴシック" w:eastAsia="ＭＳ ゴシック" w:hAnsi="ＭＳ ゴシック"/>
              </w:rPr>
            </w:pPr>
            <w:r w:rsidRPr="00A6003A">
              <w:rPr>
                <w:rFonts w:ascii="ＭＳ ゴシック" w:eastAsia="ＭＳ ゴシック" w:hAnsi="ＭＳ ゴシック" w:hint="eastAsia"/>
              </w:rPr>
              <w:t>会社名</w:t>
            </w:r>
          </w:p>
        </w:tc>
        <w:tc>
          <w:tcPr>
            <w:tcW w:w="5805" w:type="dxa"/>
          </w:tcPr>
          <w:p w14:paraId="4234E337" w14:textId="6658F26B" w:rsidR="006325C1" w:rsidRDefault="006325C1" w:rsidP="004E2FEC">
            <w:pPr>
              <w:spacing w:afterLines="20" w:after="72" w:line="300" w:lineRule="exact"/>
              <w:rPr>
                <w:b/>
                <w:bCs/>
                <w:u w:val="single"/>
              </w:rPr>
            </w:pPr>
          </w:p>
        </w:tc>
      </w:tr>
      <w:tr w:rsidR="006325C1" w14:paraId="1600ACC4" w14:textId="77777777" w:rsidTr="006325C1">
        <w:tc>
          <w:tcPr>
            <w:tcW w:w="2269" w:type="dxa"/>
            <w:gridSpan w:val="2"/>
          </w:tcPr>
          <w:p w14:paraId="1F941436" w14:textId="047ADD7D" w:rsidR="006325C1" w:rsidRPr="00A6003A" w:rsidRDefault="0028016C" w:rsidP="009856CD">
            <w:pPr>
              <w:pStyle w:val="17"/>
              <w:spacing w:after="72" w:line="300" w:lineRule="atLeast"/>
              <w:rPr>
                <w:rFonts w:ascii="ＭＳ ゴシック" w:eastAsia="ＭＳ ゴシック" w:hAnsi="ＭＳ ゴシック"/>
              </w:rPr>
            </w:pPr>
            <w:r w:rsidRPr="00A6003A">
              <w:rPr>
                <w:rFonts w:ascii="ＭＳ ゴシック" w:eastAsia="ＭＳ ゴシック" w:hAnsi="ＭＳ ゴシック" w:hint="eastAsia"/>
              </w:rPr>
              <w:t>会社</w:t>
            </w:r>
            <w:r w:rsidR="009856CD" w:rsidRPr="00A6003A">
              <w:rPr>
                <w:rFonts w:ascii="ＭＳ ゴシック" w:eastAsia="ＭＳ ゴシック" w:hAnsi="ＭＳ ゴシック" w:hint="eastAsia"/>
              </w:rPr>
              <w:t>所在地</w:t>
            </w:r>
          </w:p>
        </w:tc>
        <w:tc>
          <w:tcPr>
            <w:tcW w:w="5805" w:type="dxa"/>
          </w:tcPr>
          <w:p w14:paraId="0ED82B45" w14:textId="77777777" w:rsidR="006325C1" w:rsidRDefault="006325C1" w:rsidP="004E2FEC">
            <w:pPr>
              <w:spacing w:afterLines="20" w:after="72" w:line="300" w:lineRule="exact"/>
              <w:rPr>
                <w:b/>
                <w:bCs/>
                <w:u w:val="single"/>
              </w:rPr>
            </w:pPr>
          </w:p>
        </w:tc>
      </w:tr>
      <w:tr w:rsidR="006325C1" w14:paraId="4DEE68B0" w14:textId="77777777" w:rsidTr="006325C1">
        <w:tc>
          <w:tcPr>
            <w:tcW w:w="993" w:type="dxa"/>
            <w:vMerge w:val="restart"/>
          </w:tcPr>
          <w:p w14:paraId="78E98E1C" w14:textId="1DAD52F8" w:rsidR="006325C1" w:rsidRPr="00A6003A" w:rsidRDefault="006325C1" w:rsidP="004E2FEC">
            <w:pPr>
              <w:spacing w:afterLines="20" w:after="72" w:line="300" w:lineRule="exact"/>
              <w:rPr>
                <w:rFonts w:ascii="ＭＳ ゴシック" w:eastAsia="ＭＳ ゴシック" w:hAnsi="ＭＳ ゴシック"/>
              </w:rPr>
            </w:pPr>
            <w:r w:rsidRPr="00A6003A">
              <w:rPr>
                <w:rFonts w:ascii="ＭＳ ゴシック" w:eastAsia="ＭＳ ゴシック" w:hAnsi="ＭＳ ゴシック" w:hint="eastAsia"/>
              </w:rPr>
              <w:t>回答者</w:t>
            </w:r>
          </w:p>
        </w:tc>
        <w:tc>
          <w:tcPr>
            <w:tcW w:w="1276" w:type="dxa"/>
          </w:tcPr>
          <w:p w14:paraId="131C1AAC" w14:textId="555DE76D" w:rsidR="006325C1" w:rsidRPr="00A6003A" w:rsidRDefault="006325C1" w:rsidP="006325C1">
            <w:pPr>
              <w:spacing w:afterLines="20" w:after="72" w:line="300" w:lineRule="exact"/>
              <w:rPr>
                <w:rFonts w:ascii="ＭＳ ゴシック" w:eastAsia="ＭＳ ゴシック" w:hAnsi="ＭＳ ゴシック"/>
              </w:rPr>
            </w:pPr>
            <w:r w:rsidRPr="00A6003A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5805" w:type="dxa"/>
          </w:tcPr>
          <w:p w14:paraId="32FDCEAC" w14:textId="196D59D6" w:rsidR="006325C1" w:rsidRDefault="006325C1" w:rsidP="004E2FEC">
            <w:pPr>
              <w:spacing w:afterLines="20" w:after="72" w:line="300" w:lineRule="exact"/>
              <w:rPr>
                <w:b/>
                <w:bCs/>
                <w:u w:val="single"/>
              </w:rPr>
            </w:pPr>
          </w:p>
        </w:tc>
      </w:tr>
      <w:tr w:rsidR="006325C1" w14:paraId="3A6E5E52" w14:textId="77777777" w:rsidTr="006325C1">
        <w:tc>
          <w:tcPr>
            <w:tcW w:w="993" w:type="dxa"/>
            <w:vMerge/>
          </w:tcPr>
          <w:p w14:paraId="4E32F75C" w14:textId="77777777" w:rsidR="006325C1" w:rsidRPr="00A6003A" w:rsidRDefault="006325C1" w:rsidP="004E2FEC">
            <w:pPr>
              <w:spacing w:afterLines="20" w:after="72"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</w:tcPr>
          <w:p w14:paraId="2B90B41E" w14:textId="07BB320A" w:rsidR="006325C1" w:rsidRPr="00A6003A" w:rsidRDefault="006325C1" w:rsidP="004E2FEC">
            <w:pPr>
              <w:spacing w:afterLines="20" w:after="72" w:line="300" w:lineRule="exact"/>
              <w:rPr>
                <w:rFonts w:ascii="ＭＳ ゴシック" w:eastAsia="ＭＳ ゴシック" w:hAnsi="ＭＳ ゴシック"/>
              </w:rPr>
            </w:pPr>
            <w:r w:rsidRPr="00A6003A">
              <w:rPr>
                <w:rFonts w:ascii="ＭＳ ゴシック" w:eastAsia="ＭＳ ゴシック" w:hAnsi="ＭＳ ゴシック" w:hint="eastAsia"/>
              </w:rPr>
              <w:t>所属</w:t>
            </w:r>
          </w:p>
        </w:tc>
        <w:tc>
          <w:tcPr>
            <w:tcW w:w="5805" w:type="dxa"/>
          </w:tcPr>
          <w:p w14:paraId="144872F2" w14:textId="0D4F0573" w:rsidR="006325C1" w:rsidRDefault="006325C1" w:rsidP="004E2FEC">
            <w:pPr>
              <w:spacing w:afterLines="20" w:after="72" w:line="300" w:lineRule="exact"/>
              <w:rPr>
                <w:b/>
                <w:bCs/>
                <w:u w:val="single"/>
              </w:rPr>
            </w:pPr>
          </w:p>
        </w:tc>
      </w:tr>
      <w:tr w:rsidR="006325C1" w14:paraId="249E6A3E" w14:textId="77777777" w:rsidTr="006325C1">
        <w:tc>
          <w:tcPr>
            <w:tcW w:w="993" w:type="dxa"/>
            <w:vMerge/>
          </w:tcPr>
          <w:p w14:paraId="3725304E" w14:textId="77777777" w:rsidR="006325C1" w:rsidRPr="00A6003A" w:rsidRDefault="006325C1" w:rsidP="004E2FEC">
            <w:pPr>
              <w:spacing w:afterLines="20" w:after="72"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 w:val="restart"/>
          </w:tcPr>
          <w:p w14:paraId="7316E41B" w14:textId="6A7A2146" w:rsidR="006325C1" w:rsidRPr="00A6003A" w:rsidRDefault="006325C1" w:rsidP="004E2FEC">
            <w:pPr>
              <w:spacing w:afterLines="20" w:after="72" w:line="300" w:lineRule="exact"/>
              <w:rPr>
                <w:rFonts w:ascii="ＭＳ ゴシック" w:eastAsia="ＭＳ ゴシック" w:hAnsi="ＭＳ ゴシック"/>
              </w:rPr>
            </w:pPr>
            <w:r w:rsidRPr="00A6003A"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5805" w:type="dxa"/>
          </w:tcPr>
          <w:p w14:paraId="28BAE2E0" w14:textId="0BC2EF2F" w:rsidR="006325C1" w:rsidRPr="00A6003A" w:rsidRDefault="006325C1" w:rsidP="004E2FEC">
            <w:pPr>
              <w:spacing w:afterLines="20" w:after="72" w:line="300" w:lineRule="exact"/>
              <w:rPr>
                <w:rFonts w:ascii="ＭＳ ゴシック" w:eastAsia="ＭＳ ゴシック" w:hAnsi="ＭＳ ゴシック"/>
              </w:rPr>
            </w:pPr>
            <w:r w:rsidRPr="00A6003A">
              <w:rPr>
                <w:rFonts w:ascii="ＭＳ ゴシック" w:eastAsia="ＭＳ ゴシック" w:hAnsi="ＭＳ ゴシック" w:hint="eastAsia"/>
              </w:rPr>
              <w:t>TEL：</w:t>
            </w:r>
          </w:p>
        </w:tc>
      </w:tr>
      <w:tr w:rsidR="006325C1" w14:paraId="225D04C1" w14:textId="77777777" w:rsidTr="006325C1">
        <w:tc>
          <w:tcPr>
            <w:tcW w:w="993" w:type="dxa"/>
            <w:vMerge/>
          </w:tcPr>
          <w:p w14:paraId="6C5E8F35" w14:textId="77777777" w:rsidR="006325C1" w:rsidRPr="006325C1" w:rsidRDefault="006325C1" w:rsidP="004E2FEC">
            <w:pPr>
              <w:spacing w:afterLines="20" w:after="72" w:line="300" w:lineRule="exact"/>
            </w:pPr>
          </w:p>
        </w:tc>
        <w:tc>
          <w:tcPr>
            <w:tcW w:w="1276" w:type="dxa"/>
            <w:vMerge/>
          </w:tcPr>
          <w:p w14:paraId="5820F555" w14:textId="77777777" w:rsidR="006325C1" w:rsidRPr="006325C1" w:rsidRDefault="006325C1" w:rsidP="004E2FEC">
            <w:pPr>
              <w:spacing w:afterLines="20" w:after="72" w:line="300" w:lineRule="exact"/>
            </w:pPr>
          </w:p>
        </w:tc>
        <w:tc>
          <w:tcPr>
            <w:tcW w:w="5805" w:type="dxa"/>
          </w:tcPr>
          <w:p w14:paraId="02A8D76C" w14:textId="06445324" w:rsidR="006325C1" w:rsidRPr="00A6003A" w:rsidRDefault="006325C1" w:rsidP="004E2FEC">
            <w:pPr>
              <w:spacing w:afterLines="20" w:after="72" w:line="300" w:lineRule="exact"/>
              <w:rPr>
                <w:rFonts w:ascii="ＭＳ ゴシック" w:eastAsia="ＭＳ ゴシック" w:hAnsi="ＭＳ ゴシック"/>
              </w:rPr>
            </w:pPr>
            <w:r w:rsidRPr="00A6003A">
              <w:rPr>
                <w:rFonts w:ascii="ＭＳ ゴシック" w:eastAsia="ＭＳ ゴシック" w:hAnsi="ＭＳ ゴシック" w:hint="eastAsia"/>
              </w:rPr>
              <w:t>Email：</w:t>
            </w:r>
          </w:p>
        </w:tc>
      </w:tr>
    </w:tbl>
    <w:p w14:paraId="4924F5B5" w14:textId="77777777" w:rsidR="006325C1" w:rsidRDefault="006325C1" w:rsidP="004E2FEC">
      <w:pPr>
        <w:spacing w:afterLines="20" w:after="72" w:line="300" w:lineRule="exact"/>
        <w:ind w:leftChars="200" w:left="420"/>
        <w:rPr>
          <w:b/>
          <w:bCs/>
          <w:u w:val="single"/>
        </w:rPr>
      </w:pPr>
    </w:p>
    <w:p w14:paraId="6295DA83" w14:textId="77777777" w:rsidR="00627246" w:rsidRPr="00627246" w:rsidRDefault="006325C1" w:rsidP="00967511">
      <w:pPr>
        <w:numPr>
          <w:ilvl w:val="0"/>
          <w:numId w:val="2"/>
        </w:numPr>
        <w:spacing w:afterLines="20" w:after="72" w:line="300" w:lineRule="exact"/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</w:rPr>
        <w:t>千葉県</w:t>
      </w:r>
      <w:r w:rsidR="00A34A33">
        <w:rPr>
          <w:rFonts w:ascii="ＭＳ 明朝" w:hAnsi="ＭＳ 明朝" w:hint="eastAsia"/>
        </w:rPr>
        <w:t>内</w:t>
      </w:r>
      <w:r>
        <w:rPr>
          <w:rFonts w:ascii="ＭＳ 明朝" w:hAnsi="ＭＳ 明朝" w:hint="eastAsia"/>
        </w:rPr>
        <w:t>において、貴社の実績</w:t>
      </w:r>
      <w:r w:rsidR="00F7551B">
        <w:rPr>
          <w:rFonts w:ascii="ＭＳ 明朝" w:hAnsi="ＭＳ 明朝" w:hint="eastAsia"/>
        </w:rPr>
        <w:t>（開発・施工・分譲</w:t>
      </w:r>
      <w:r w:rsidR="00C66D3A">
        <w:rPr>
          <w:rFonts w:ascii="ＭＳ 明朝" w:hAnsi="ＭＳ 明朝" w:hint="eastAsia"/>
        </w:rPr>
        <w:t>等</w:t>
      </w:r>
      <w:r w:rsidR="00F7551B">
        <w:rPr>
          <w:rFonts w:ascii="ＭＳ 明朝" w:hAnsi="ＭＳ 明朝" w:hint="eastAsia"/>
        </w:rPr>
        <w:t>）</w:t>
      </w:r>
      <w:r>
        <w:rPr>
          <w:rFonts w:ascii="ＭＳ 明朝" w:hAnsi="ＭＳ 明朝" w:hint="eastAsia"/>
        </w:rPr>
        <w:t>がありましたら、その内容について</w:t>
      </w:r>
      <w:r w:rsidRPr="006325C1">
        <w:rPr>
          <w:rFonts w:ascii="ＭＳ 明朝" w:hAnsi="ＭＳ 明朝" w:hint="eastAsia"/>
          <w:u w:val="wave"/>
        </w:rPr>
        <w:t>最大３つまで</w:t>
      </w:r>
      <w:r>
        <w:rPr>
          <w:rFonts w:ascii="ＭＳ 明朝" w:hAnsi="ＭＳ 明朝" w:hint="eastAsia"/>
        </w:rPr>
        <w:t>ご回答ください。</w:t>
      </w:r>
    </w:p>
    <w:p w14:paraId="29B7D59D" w14:textId="4C1BD3B6" w:rsidR="006325C1" w:rsidRPr="00917606" w:rsidRDefault="00967511" w:rsidP="00627246">
      <w:pPr>
        <w:spacing w:afterLines="20" w:after="72" w:line="300" w:lineRule="exact"/>
        <w:ind w:left="585"/>
        <w:rPr>
          <w:rFonts w:ascii="ＭＳ 明朝" w:hAnsi="ＭＳ 明朝"/>
        </w:rPr>
      </w:pPr>
      <w:r w:rsidRPr="00917606">
        <w:rPr>
          <w:rFonts w:ascii="ＭＳ 明朝" w:hAnsi="ＭＳ 明朝" w:hint="eastAsia"/>
        </w:rPr>
        <w:t>※特に山武地域周辺での実績があれば優先してご記載ください。</w:t>
      </w:r>
    </w:p>
    <w:p w14:paraId="03C55841" w14:textId="559647C7" w:rsidR="006325C1" w:rsidRPr="006325C1" w:rsidRDefault="006325C1" w:rsidP="006325C1">
      <w:pPr>
        <w:spacing w:afterLines="20" w:after="72" w:line="300" w:lineRule="exact"/>
        <w:ind w:left="585"/>
        <w:rPr>
          <w:rFonts w:ascii="ＭＳ 明朝" w:hAnsi="ＭＳ 明朝"/>
        </w:rPr>
      </w:pPr>
      <w:r>
        <w:rPr>
          <w:rFonts w:ascii="ＭＳ 明朝" w:hAnsi="ＭＳ 明朝" w:hint="eastAsia"/>
        </w:rPr>
        <w:t>【事例１】</w:t>
      </w:r>
    </w:p>
    <w:tbl>
      <w:tblPr>
        <w:tblStyle w:val="af"/>
        <w:tblW w:w="0" w:type="auto"/>
        <w:tblInd w:w="420" w:type="dxa"/>
        <w:tblLook w:val="04A0" w:firstRow="1" w:lastRow="0" w:firstColumn="1" w:lastColumn="0" w:noHBand="0" w:noVBand="1"/>
      </w:tblPr>
      <w:tblGrid>
        <w:gridCol w:w="2127"/>
        <w:gridCol w:w="5947"/>
      </w:tblGrid>
      <w:tr w:rsidR="006325C1" w14:paraId="550C6463" w14:textId="77777777" w:rsidTr="006325C1">
        <w:tc>
          <w:tcPr>
            <w:tcW w:w="2127" w:type="dxa"/>
          </w:tcPr>
          <w:p w14:paraId="44342B3C" w14:textId="78E25B2E" w:rsidR="006325C1" w:rsidRPr="00A6003A" w:rsidRDefault="006325C1" w:rsidP="004E2FEC">
            <w:pPr>
              <w:spacing w:afterLines="20" w:after="72" w:line="300" w:lineRule="exact"/>
              <w:rPr>
                <w:rFonts w:ascii="ＭＳ ゴシック" w:eastAsia="ＭＳ ゴシック" w:hAnsi="ＭＳ ゴシック"/>
              </w:rPr>
            </w:pPr>
            <w:r w:rsidRPr="00A6003A">
              <w:rPr>
                <w:rFonts w:ascii="ＭＳ ゴシック" w:eastAsia="ＭＳ ゴシック" w:hAnsi="ＭＳ ゴシック" w:hint="eastAsia"/>
              </w:rPr>
              <w:t>施設名称</w:t>
            </w:r>
          </w:p>
        </w:tc>
        <w:tc>
          <w:tcPr>
            <w:tcW w:w="5947" w:type="dxa"/>
          </w:tcPr>
          <w:p w14:paraId="206B724B" w14:textId="77777777" w:rsidR="006325C1" w:rsidRDefault="006325C1" w:rsidP="004E2FEC">
            <w:pPr>
              <w:spacing w:afterLines="20" w:after="72" w:line="300" w:lineRule="exact"/>
              <w:rPr>
                <w:b/>
                <w:bCs/>
                <w:u w:val="single"/>
              </w:rPr>
            </w:pPr>
          </w:p>
        </w:tc>
      </w:tr>
      <w:tr w:rsidR="006325C1" w14:paraId="1ADEEA18" w14:textId="77777777" w:rsidTr="006325C1">
        <w:tc>
          <w:tcPr>
            <w:tcW w:w="2127" w:type="dxa"/>
          </w:tcPr>
          <w:p w14:paraId="29F742E0" w14:textId="648FE0A9" w:rsidR="006325C1" w:rsidRPr="00A6003A" w:rsidRDefault="006325C1" w:rsidP="004E2FEC">
            <w:pPr>
              <w:spacing w:afterLines="20" w:after="72" w:line="300" w:lineRule="exact"/>
              <w:rPr>
                <w:rFonts w:ascii="ＭＳ ゴシック" w:eastAsia="ＭＳ ゴシック" w:hAnsi="ＭＳ ゴシック"/>
              </w:rPr>
            </w:pPr>
            <w:r w:rsidRPr="00A6003A">
              <w:rPr>
                <w:rFonts w:ascii="ＭＳ ゴシック" w:eastAsia="ＭＳ ゴシック" w:hAnsi="ＭＳ ゴシック" w:hint="eastAsia"/>
              </w:rPr>
              <w:t>所在</w:t>
            </w:r>
          </w:p>
        </w:tc>
        <w:tc>
          <w:tcPr>
            <w:tcW w:w="5947" w:type="dxa"/>
          </w:tcPr>
          <w:p w14:paraId="0DCD5FBF" w14:textId="77777777" w:rsidR="006325C1" w:rsidRDefault="006325C1" w:rsidP="004E2FEC">
            <w:pPr>
              <w:spacing w:afterLines="20" w:after="72" w:line="300" w:lineRule="exact"/>
              <w:rPr>
                <w:b/>
                <w:bCs/>
                <w:u w:val="single"/>
              </w:rPr>
            </w:pPr>
          </w:p>
        </w:tc>
      </w:tr>
      <w:tr w:rsidR="006325C1" w14:paraId="423AF35F" w14:textId="77777777" w:rsidTr="006325C1">
        <w:tc>
          <w:tcPr>
            <w:tcW w:w="2127" w:type="dxa"/>
          </w:tcPr>
          <w:p w14:paraId="57740C32" w14:textId="1102870B" w:rsidR="006325C1" w:rsidRPr="00A6003A" w:rsidRDefault="006325C1" w:rsidP="004E2FEC">
            <w:pPr>
              <w:spacing w:afterLines="20" w:after="72" w:line="300" w:lineRule="exact"/>
              <w:rPr>
                <w:rFonts w:ascii="ＭＳ ゴシック" w:eastAsia="ＭＳ ゴシック" w:hAnsi="ＭＳ ゴシック"/>
              </w:rPr>
            </w:pPr>
            <w:r w:rsidRPr="00A6003A">
              <w:rPr>
                <w:rFonts w:ascii="ＭＳ ゴシック" w:eastAsia="ＭＳ ゴシック" w:hAnsi="ＭＳ ゴシック" w:hint="eastAsia"/>
              </w:rPr>
              <w:t>具体の機能・施設</w:t>
            </w:r>
          </w:p>
        </w:tc>
        <w:tc>
          <w:tcPr>
            <w:tcW w:w="5947" w:type="dxa"/>
          </w:tcPr>
          <w:p w14:paraId="1A04B907" w14:textId="77777777" w:rsidR="006325C1" w:rsidRDefault="006325C1" w:rsidP="004E2FEC">
            <w:pPr>
              <w:spacing w:afterLines="20" w:after="72" w:line="300" w:lineRule="exact"/>
              <w:rPr>
                <w:b/>
                <w:bCs/>
                <w:u w:val="single"/>
              </w:rPr>
            </w:pPr>
          </w:p>
        </w:tc>
      </w:tr>
    </w:tbl>
    <w:p w14:paraId="620FDA38" w14:textId="77777777" w:rsidR="006325C1" w:rsidRDefault="006325C1" w:rsidP="004E2FEC">
      <w:pPr>
        <w:spacing w:afterLines="20" w:after="72" w:line="300" w:lineRule="exact"/>
        <w:ind w:leftChars="200" w:left="420"/>
        <w:rPr>
          <w:b/>
          <w:bCs/>
          <w:u w:val="single"/>
        </w:rPr>
      </w:pPr>
    </w:p>
    <w:p w14:paraId="3750D0D8" w14:textId="40CA1C0C" w:rsidR="006325C1" w:rsidRPr="006325C1" w:rsidRDefault="006325C1" w:rsidP="006325C1">
      <w:pPr>
        <w:spacing w:afterLines="20" w:after="72" w:line="300" w:lineRule="exact"/>
        <w:ind w:left="585"/>
        <w:rPr>
          <w:rFonts w:ascii="ＭＳ 明朝" w:hAnsi="ＭＳ 明朝"/>
        </w:rPr>
      </w:pPr>
      <w:r>
        <w:rPr>
          <w:rFonts w:ascii="ＭＳ 明朝" w:hAnsi="ＭＳ 明朝" w:hint="eastAsia"/>
        </w:rPr>
        <w:t>【事例２】</w:t>
      </w:r>
    </w:p>
    <w:tbl>
      <w:tblPr>
        <w:tblStyle w:val="af"/>
        <w:tblW w:w="0" w:type="auto"/>
        <w:tblInd w:w="420" w:type="dxa"/>
        <w:tblLook w:val="04A0" w:firstRow="1" w:lastRow="0" w:firstColumn="1" w:lastColumn="0" w:noHBand="0" w:noVBand="1"/>
      </w:tblPr>
      <w:tblGrid>
        <w:gridCol w:w="2127"/>
        <w:gridCol w:w="5947"/>
      </w:tblGrid>
      <w:tr w:rsidR="006325C1" w14:paraId="4E2A48DD" w14:textId="77777777" w:rsidTr="00145AB9">
        <w:trPr>
          <w:trHeight w:val="317"/>
        </w:trPr>
        <w:tc>
          <w:tcPr>
            <w:tcW w:w="2127" w:type="dxa"/>
          </w:tcPr>
          <w:p w14:paraId="3268B893" w14:textId="77777777" w:rsidR="006325C1" w:rsidRPr="00A6003A" w:rsidRDefault="006325C1">
            <w:pPr>
              <w:spacing w:afterLines="20" w:after="72" w:line="300" w:lineRule="exact"/>
              <w:rPr>
                <w:rFonts w:ascii="ＭＳ ゴシック" w:eastAsia="ＭＳ ゴシック" w:hAnsi="ＭＳ ゴシック"/>
              </w:rPr>
            </w:pPr>
            <w:r w:rsidRPr="00A6003A">
              <w:rPr>
                <w:rFonts w:ascii="ＭＳ ゴシック" w:eastAsia="ＭＳ ゴシック" w:hAnsi="ＭＳ ゴシック" w:hint="eastAsia"/>
              </w:rPr>
              <w:t>施設名称</w:t>
            </w:r>
          </w:p>
        </w:tc>
        <w:tc>
          <w:tcPr>
            <w:tcW w:w="5947" w:type="dxa"/>
          </w:tcPr>
          <w:p w14:paraId="767DAB87" w14:textId="77777777" w:rsidR="006325C1" w:rsidRDefault="006325C1">
            <w:pPr>
              <w:spacing w:afterLines="20" w:after="72" w:line="300" w:lineRule="exact"/>
              <w:rPr>
                <w:b/>
                <w:bCs/>
                <w:u w:val="single"/>
              </w:rPr>
            </w:pPr>
          </w:p>
        </w:tc>
      </w:tr>
      <w:tr w:rsidR="006325C1" w14:paraId="03B0789F" w14:textId="77777777">
        <w:tc>
          <w:tcPr>
            <w:tcW w:w="2127" w:type="dxa"/>
          </w:tcPr>
          <w:p w14:paraId="25F52245" w14:textId="0F4DA350" w:rsidR="006325C1" w:rsidRPr="00A6003A" w:rsidRDefault="006325C1">
            <w:pPr>
              <w:spacing w:afterLines="20" w:after="72" w:line="300" w:lineRule="exact"/>
              <w:rPr>
                <w:rFonts w:ascii="ＭＳ ゴシック" w:eastAsia="ＭＳ ゴシック" w:hAnsi="ＭＳ ゴシック"/>
              </w:rPr>
            </w:pPr>
            <w:r w:rsidRPr="00A6003A">
              <w:rPr>
                <w:rFonts w:ascii="ＭＳ ゴシック" w:eastAsia="ＭＳ ゴシック" w:hAnsi="ＭＳ ゴシック" w:hint="eastAsia"/>
              </w:rPr>
              <w:t>所在</w:t>
            </w:r>
          </w:p>
        </w:tc>
        <w:tc>
          <w:tcPr>
            <w:tcW w:w="5947" w:type="dxa"/>
          </w:tcPr>
          <w:p w14:paraId="48306571" w14:textId="77777777" w:rsidR="006325C1" w:rsidRDefault="006325C1">
            <w:pPr>
              <w:spacing w:afterLines="20" w:after="72" w:line="300" w:lineRule="exact"/>
              <w:rPr>
                <w:b/>
                <w:bCs/>
                <w:u w:val="single"/>
              </w:rPr>
            </w:pPr>
          </w:p>
        </w:tc>
      </w:tr>
      <w:tr w:rsidR="006325C1" w14:paraId="3A8CF1AE" w14:textId="77777777">
        <w:tc>
          <w:tcPr>
            <w:tcW w:w="2127" w:type="dxa"/>
          </w:tcPr>
          <w:p w14:paraId="473A12A3" w14:textId="77777777" w:rsidR="006325C1" w:rsidRPr="00A6003A" w:rsidRDefault="006325C1">
            <w:pPr>
              <w:spacing w:afterLines="20" w:after="72" w:line="300" w:lineRule="exact"/>
              <w:rPr>
                <w:rFonts w:ascii="ＭＳ ゴシック" w:eastAsia="ＭＳ ゴシック" w:hAnsi="ＭＳ ゴシック"/>
              </w:rPr>
            </w:pPr>
            <w:r w:rsidRPr="00A6003A">
              <w:rPr>
                <w:rFonts w:ascii="ＭＳ ゴシック" w:eastAsia="ＭＳ ゴシック" w:hAnsi="ＭＳ ゴシック" w:hint="eastAsia"/>
              </w:rPr>
              <w:t>具体の機能・施設</w:t>
            </w:r>
          </w:p>
        </w:tc>
        <w:tc>
          <w:tcPr>
            <w:tcW w:w="5947" w:type="dxa"/>
          </w:tcPr>
          <w:p w14:paraId="19E9D494" w14:textId="77777777" w:rsidR="006325C1" w:rsidRDefault="006325C1">
            <w:pPr>
              <w:spacing w:afterLines="20" w:after="72" w:line="300" w:lineRule="exact"/>
              <w:rPr>
                <w:b/>
                <w:bCs/>
                <w:u w:val="single"/>
              </w:rPr>
            </w:pPr>
          </w:p>
        </w:tc>
      </w:tr>
    </w:tbl>
    <w:p w14:paraId="6DF7411E" w14:textId="77777777" w:rsidR="00333AF6" w:rsidRDefault="00333AF6" w:rsidP="006325C1">
      <w:pPr>
        <w:spacing w:afterLines="20" w:after="72" w:line="300" w:lineRule="exact"/>
        <w:ind w:leftChars="200" w:left="420"/>
        <w:rPr>
          <w:b/>
          <w:bCs/>
          <w:u w:val="single"/>
        </w:rPr>
      </w:pPr>
    </w:p>
    <w:p w14:paraId="149DFA68" w14:textId="70AD6E4D" w:rsidR="006325C1" w:rsidRPr="006325C1" w:rsidRDefault="006325C1" w:rsidP="006325C1">
      <w:pPr>
        <w:spacing w:afterLines="20" w:after="72" w:line="300" w:lineRule="exact"/>
        <w:ind w:left="585"/>
        <w:rPr>
          <w:rFonts w:ascii="ＭＳ 明朝" w:hAnsi="ＭＳ 明朝"/>
        </w:rPr>
      </w:pPr>
      <w:r>
        <w:rPr>
          <w:rFonts w:ascii="ＭＳ 明朝" w:hAnsi="ＭＳ 明朝" w:hint="eastAsia"/>
        </w:rPr>
        <w:t>【事例３】</w:t>
      </w:r>
    </w:p>
    <w:tbl>
      <w:tblPr>
        <w:tblStyle w:val="af"/>
        <w:tblW w:w="0" w:type="auto"/>
        <w:tblInd w:w="420" w:type="dxa"/>
        <w:tblLook w:val="04A0" w:firstRow="1" w:lastRow="0" w:firstColumn="1" w:lastColumn="0" w:noHBand="0" w:noVBand="1"/>
      </w:tblPr>
      <w:tblGrid>
        <w:gridCol w:w="2127"/>
        <w:gridCol w:w="5947"/>
      </w:tblGrid>
      <w:tr w:rsidR="006325C1" w14:paraId="0A9919E0" w14:textId="77777777">
        <w:tc>
          <w:tcPr>
            <w:tcW w:w="2127" w:type="dxa"/>
          </w:tcPr>
          <w:p w14:paraId="0B9C2779" w14:textId="77777777" w:rsidR="006325C1" w:rsidRPr="00A6003A" w:rsidRDefault="006325C1">
            <w:pPr>
              <w:spacing w:afterLines="20" w:after="72" w:line="300" w:lineRule="exact"/>
              <w:rPr>
                <w:rFonts w:ascii="ＭＳ ゴシック" w:eastAsia="ＭＳ ゴシック" w:hAnsi="ＭＳ ゴシック"/>
              </w:rPr>
            </w:pPr>
            <w:r w:rsidRPr="00A6003A">
              <w:rPr>
                <w:rFonts w:ascii="ＭＳ ゴシック" w:eastAsia="ＭＳ ゴシック" w:hAnsi="ＭＳ ゴシック" w:hint="eastAsia"/>
              </w:rPr>
              <w:t>施設名称</w:t>
            </w:r>
          </w:p>
        </w:tc>
        <w:tc>
          <w:tcPr>
            <w:tcW w:w="5947" w:type="dxa"/>
          </w:tcPr>
          <w:p w14:paraId="00A30F93" w14:textId="77777777" w:rsidR="006325C1" w:rsidRDefault="006325C1">
            <w:pPr>
              <w:spacing w:afterLines="20" w:after="72" w:line="300" w:lineRule="exact"/>
              <w:rPr>
                <w:b/>
                <w:bCs/>
                <w:u w:val="single"/>
              </w:rPr>
            </w:pPr>
          </w:p>
        </w:tc>
      </w:tr>
      <w:tr w:rsidR="006325C1" w14:paraId="143B51C6" w14:textId="77777777">
        <w:tc>
          <w:tcPr>
            <w:tcW w:w="2127" w:type="dxa"/>
          </w:tcPr>
          <w:p w14:paraId="2A1DBA41" w14:textId="541C9B10" w:rsidR="006325C1" w:rsidRPr="00A6003A" w:rsidRDefault="006325C1">
            <w:pPr>
              <w:spacing w:afterLines="20" w:after="72" w:line="300" w:lineRule="exact"/>
              <w:rPr>
                <w:rFonts w:ascii="ＭＳ ゴシック" w:eastAsia="ＭＳ ゴシック" w:hAnsi="ＭＳ ゴシック"/>
              </w:rPr>
            </w:pPr>
            <w:r w:rsidRPr="00A6003A">
              <w:rPr>
                <w:rFonts w:ascii="ＭＳ ゴシック" w:eastAsia="ＭＳ ゴシック" w:hAnsi="ＭＳ ゴシック" w:hint="eastAsia"/>
              </w:rPr>
              <w:t>所在</w:t>
            </w:r>
          </w:p>
        </w:tc>
        <w:tc>
          <w:tcPr>
            <w:tcW w:w="5947" w:type="dxa"/>
          </w:tcPr>
          <w:p w14:paraId="517F1AFE" w14:textId="77777777" w:rsidR="006325C1" w:rsidRDefault="006325C1">
            <w:pPr>
              <w:spacing w:afterLines="20" w:after="72" w:line="300" w:lineRule="exact"/>
              <w:rPr>
                <w:b/>
                <w:bCs/>
                <w:u w:val="single"/>
              </w:rPr>
            </w:pPr>
          </w:p>
        </w:tc>
      </w:tr>
      <w:tr w:rsidR="006325C1" w14:paraId="24977F02" w14:textId="77777777">
        <w:tc>
          <w:tcPr>
            <w:tcW w:w="2127" w:type="dxa"/>
          </w:tcPr>
          <w:p w14:paraId="2E8264F1" w14:textId="77777777" w:rsidR="006325C1" w:rsidRPr="00A6003A" w:rsidRDefault="006325C1">
            <w:pPr>
              <w:spacing w:afterLines="20" w:after="72" w:line="300" w:lineRule="exact"/>
              <w:rPr>
                <w:rFonts w:ascii="ＭＳ ゴシック" w:eastAsia="ＭＳ ゴシック" w:hAnsi="ＭＳ ゴシック"/>
              </w:rPr>
            </w:pPr>
            <w:r w:rsidRPr="00A6003A">
              <w:rPr>
                <w:rFonts w:ascii="ＭＳ ゴシック" w:eastAsia="ＭＳ ゴシック" w:hAnsi="ＭＳ ゴシック" w:hint="eastAsia"/>
              </w:rPr>
              <w:t>具体の機能・施設</w:t>
            </w:r>
          </w:p>
        </w:tc>
        <w:tc>
          <w:tcPr>
            <w:tcW w:w="5947" w:type="dxa"/>
          </w:tcPr>
          <w:p w14:paraId="5B674A3A" w14:textId="77777777" w:rsidR="006325C1" w:rsidRDefault="006325C1">
            <w:pPr>
              <w:spacing w:afterLines="20" w:after="72" w:line="300" w:lineRule="exact"/>
              <w:rPr>
                <w:b/>
                <w:bCs/>
                <w:u w:val="single"/>
              </w:rPr>
            </w:pPr>
          </w:p>
        </w:tc>
      </w:tr>
    </w:tbl>
    <w:p w14:paraId="18CBA727" w14:textId="418A052C" w:rsidR="00BF57F8" w:rsidRDefault="00A52C42" w:rsidP="00BF57F8">
      <w:pPr>
        <w:shd w:val="clear" w:color="auto" w:fill="E7E6E6" w:themeFill="background2"/>
      </w:pPr>
      <w:r>
        <w:rPr>
          <w:rFonts w:ascii="HGP創英角ｺﾞｼｯｸUB" w:eastAsia="HGP創英角ｺﾞｼｯｸUB" w:hAnsi="HGP創英角ｺﾞｼｯｸUB" w:hint="eastAsia"/>
          <w:sz w:val="22"/>
          <w:szCs w:val="28"/>
        </w:rPr>
        <w:lastRenderedPageBreak/>
        <w:t>２</w:t>
      </w:r>
      <w:r w:rsidR="00BF57F8" w:rsidRPr="00A366F6">
        <w:rPr>
          <w:rFonts w:ascii="HGP創英角ｺﾞｼｯｸUB" w:eastAsia="HGP創英角ｺﾞｼｯｸUB" w:hAnsi="HGP創英角ｺﾞｼｯｸUB" w:hint="eastAsia"/>
          <w:sz w:val="22"/>
          <w:szCs w:val="28"/>
        </w:rPr>
        <w:t xml:space="preserve">　</w:t>
      </w:r>
      <w:r w:rsidR="003E0BC3">
        <w:rPr>
          <w:rFonts w:ascii="HGP創英角ｺﾞｼｯｸUB" w:eastAsia="HGP創英角ｺﾞｼｯｸUB" w:hAnsi="HGP創英角ｺﾞｼｯｸUB" w:hint="eastAsia"/>
          <w:sz w:val="22"/>
          <w:szCs w:val="28"/>
        </w:rPr>
        <w:t>市役所周辺地域での最適化に伴う</w:t>
      </w:r>
      <w:r w:rsidR="00272408">
        <w:rPr>
          <w:rFonts w:ascii="HGP創英角ｺﾞｼｯｸUB" w:eastAsia="HGP創英角ｺﾞｼｯｸUB" w:hAnsi="HGP創英角ｺﾞｼｯｸUB" w:hint="eastAsia"/>
          <w:sz w:val="22"/>
          <w:szCs w:val="28"/>
        </w:rPr>
        <w:t>余剰地の市場性</w:t>
      </w:r>
      <w:r w:rsidR="006F19CF">
        <w:rPr>
          <w:rFonts w:ascii="HGP創英角ｺﾞｼｯｸUB" w:eastAsia="HGP創英角ｺﾞｼｯｸUB" w:hAnsi="HGP創英角ｺﾞｼｯｸUB" w:hint="eastAsia"/>
          <w:sz w:val="22"/>
          <w:szCs w:val="28"/>
        </w:rPr>
        <w:t>と想定できる事業内容</w:t>
      </w:r>
      <w:r w:rsidR="00272408">
        <w:rPr>
          <w:rFonts w:ascii="HGP創英角ｺﾞｼｯｸUB" w:eastAsia="HGP創英角ｺﾞｼｯｸUB" w:hAnsi="HGP創英角ｺﾞｼｯｸUB" w:hint="eastAsia"/>
          <w:sz w:val="22"/>
          <w:szCs w:val="28"/>
        </w:rPr>
        <w:t>について</w:t>
      </w:r>
    </w:p>
    <w:p w14:paraId="062542C4" w14:textId="1141A005" w:rsidR="00967B9B" w:rsidRPr="00C81BE5" w:rsidRDefault="005C4E75" w:rsidP="00967B9B">
      <w:pPr>
        <w:numPr>
          <w:ilvl w:val="0"/>
          <w:numId w:val="2"/>
        </w:numPr>
        <w:spacing w:afterLines="20" w:after="72" w:line="300" w:lineRule="exact"/>
        <w:rPr>
          <w:rFonts w:ascii="ＭＳ 明朝" w:hAnsi="ＭＳ 明朝"/>
        </w:rPr>
      </w:pPr>
      <w:r w:rsidRPr="00C26882">
        <w:rPr>
          <w:rFonts w:ascii="ＭＳ 明朝" w:hAnsi="ＭＳ 明朝" w:hint="eastAsia"/>
        </w:rPr>
        <w:t>市役所周辺地域における最適化に伴い</w:t>
      </w:r>
      <w:r w:rsidR="00C26882" w:rsidRPr="00C26882">
        <w:rPr>
          <w:rFonts w:ascii="ＭＳ 明朝" w:hAnsi="ＭＳ 明朝" w:hint="eastAsia"/>
        </w:rPr>
        <w:t>、</w:t>
      </w:r>
      <w:r w:rsidR="00415914">
        <w:rPr>
          <w:rFonts w:ascii="ＭＳ 明朝" w:hAnsi="ＭＳ 明朝" w:hint="eastAsia"/>
        </w:rPr>
        <w:t>市役所周辺地域内に</w:t>
      </w:r>
      <w:r w:rsidR="00C26882" w:rsidRPr="00C26882">
        <w:rPr>
          <w:rFonts w:ascii="ＭＳ 明朝" w:hAnsi="ＭＳ 明朝" w:hint="eastAsia"/>
        </w:rPr>
        <w:t>新たな余剰地が創出される可能性があります。</w:t>
      </w:r>
      <w:r w:rsidR="00C26882">
        <w:rPr>
          <w:rFonts w:ascii="ＭＳ 明朝" w:hAnsi="ＭＳ 明朝" w:hint="eastAsia"/>
        </w:rPr>
        <w:t>この</w:t>
      </w:r>
      <w:r w:rsidR="00967B9B" w:rsidRPr="00C81BE5">
        <w:rPr>
          <w:rFonts w:ascii="ＭＳ 明朝" w:hAnsi="ＭＳ 明朝" w:hint="eastAsia"/>
        </w:rPr>
        <w:t>余剰地</w:t>
      </w:r>
      <w:r w:rsidR="00D829A6">
        <w:rPr>
          <w:rFonts w:ascii="ＭＳ 明朝" w:hAnsi="ＭＳ 明朝" w:hint="eastAsia"/>
        </w:rPr>
        <w:t>の</w:t>
      </w:r>
      <w:r w:rsidR="00967B9B" w:rsidRPr="00C81BE5">
        <w:rPr>
          <w:rFonts w:ascii="ＭＳ 明朝" w:hAnsi="ＭＳ 明朝" w:hint="eastAsia"/>
        </w:rPr>
        <w:t>市場性について、貴社のお考えをご回答ください。また、その理由についてもご回答ください。</w:t>
      </w:r>
    </w:p>
    <w:tbl>
      <w:tblPr>
        <w:tblW w:w="854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3"/>
        <w:gridCol w:w="1245"/>
        <w:gridCol w:w="456"/>
        <w:gridCol w:w="1253"/>
        <w:gridCol w:w="448"/>
        <w:gridCol w:w="1260"/>
        <w:gridCol w:w="441"/>
        <w:gridCol w:w="1268"/>
        <w:gridCol w:w="433"/>
        <w:gridCol w:w="1276"/>
      </w:tblGrid>
      <w:tr w:rsidR="00967B9B" w:rsidRPr="00D314AA" w14:paraId="7A95EBD1" w14:textId="77777777">
        <w:trPr>
          <w:trHeight w:val="522"/>
        </w:trPr>
        <w:tc>
          <w:tcPr>
            <w:tcW w:w="463" w:type="dxa"/>
            <w:vAlign w:val="center"/>
          </w:tcPr>
          <w:p w14:paraId="5E7F07CF" w14:textId="77777777" w:rsidR="00967B9B" w:rsidRPr="00414F52" w:rsidRDefault="00967B9B">
            <w:pPr>
              <w:snapToGrid w:val="0"/>
              <w:spacing w:line="240" w:lineRule="exact"/>
              <w:contextualSpacing/>
              <w:jc w:val="center"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/>
                <w:szCs w:val="21"/>
              </w:rPr>
              <w:t>1</w:t>
            </w:r>
          </w:p>
          <w:p w14:paraId="4A5B694A" w14:textId="77777777" w:rsidR="00967B9B" w:rsidRPr="00414F52" w:rsidRDefault="00113AEA">
            <w:pPr>
              <w:snapToGrid w:val="0"/>
              <w:spacing w:line="240" w:lineRule="exact"/>
              <w:contextualSpacing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4"/>
                  <w:szCs w:val="21"/>
                </w:rPr>
                <w:id w:val="-109015705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967B9B" w:rsidRPr="00414F52">
                  <w:rPr>
                    <w:rFonts w:ascii="ＭＳ ゴシック" w:eastAsia="ＭＳ ゴシック" w:hAnsi="ＭＳ ゴシック" w:hint="eastAsia"/>
                    <w:sz w:val="24"/>
                    <w:szCs w:val="21"/>
                  </w:rPr>
                  <w:t>☐</w:t>
                </w:r>
              </w:sdtContent>
            </w:sdt>
          </w:p>
        </w:tc>
        <w:tc>
          <w:tcPr>
            <w:tcW w:w="1245" w:type="dxa"/>
            <w:vAlign w:val="center"/>
          </w:tcPr>
          <w:p w14:paraId="2FE31499" w14:textId="77777777" w:rsidR="00967B9B" w:rsidRPr="00414F52" w:rsidRDefault="00967B9B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市場性が</w:t>
            </w:r>
          </w:p>
          <w:p w14:paraId="359A0DD2" w14:textId="77777777" w:rsidR="00967B9B" w:rsidRPr="00414F52" w:rsidRDefault="00967B9B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非常に高い</w:t>
            </w:r>
          </w:p>
        </w:tc>
        <w:tc>
          <w:tcPr>
            <w:tcW w:w="456" w:type="dxa"/>
            <w:vAlign w:val="center"/>
          </w:tcPr>
          <w:p w14:paraId="7210FBC4" w14:textId="77777777" w:rsidR="00967B9B" w:rsidRPr="00414F52" w:rsidRDefault="00967B9B">
            <w:pPr>
              <w:snapToGrid w:val="0"/>
              <w:spacing w:line="240" w:lineRule="exact"/>
              <w:contextualSpacing/>
              <w:jc w:val="center"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/>
                <w:szCs w:val="21"/>
              </w:rPr>
              <w:t>2</w:t>
            </w:r>
          </w:p>
          <w:p w14:paraId="10977D2D" w14:textId="77777777" w:rsidR="00967B9B" w:rsidRPr="00414F52" w:rsidRDefault="00113AEA">
            <w:pPr>
              <w:snapToGrid w:val="0"/>
              <w:spacing w:line="240" w:lineRule="exact"/>
              <w:contextualSpacing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4"/>
                  <w:szCs w:val="21"/>
                </w:rPr>
                <w:id w:val="58927830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967B9B" w:rsidRPr="00414F52">
                  <w:rPr>
                    <w:rFonts w:ascii="ＭＳ ゴシック" w:eastAsia="ＭＳ ゴシック" w:hAnsi="ＭＳ ゴシック" w:hint="eastAsia"/>
                    <w:sz w:val="24"/>
                    <w:szCs w:val="21"/>
                  </w:rPr>
                  <w:t>☐</w:t>
                </w:r>
              </w:sdtContent>
            </w:sdt>
          </w:p>
        </w:tc>
        <w:tc>
          <w:tcPr>
            <w:tcW w:w="1253" w:type="dxa"/>
            <w:vAlign w:val="center"/>
          </w:tcPr>
          <w:p w14:paraId="1EA9DB46" w14:textId="77777777" w:rsidR="00967B9B" w:rsidRPr="00414F52" w:rsidRDefault="00967B9B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市場性が</w:t>
            </w:r>
          </w:p>
          <w:p w14:paraId="754DE18C" w14:textId="77777777" w:rsidR="00967B9B" w:rsidRPr="00414F52" w:rsidRDefault="00967B9B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高い</w:t>
            </w:r>
          </w:p>
        </w:tc>
        <w:tc>
          <w:tcPr>
            <w:tcW w:w="448" w:type="dxa"/>
            <w:vAlign w:val="center"/>
          </w:tcPr>
          <w:p w14:paraId="47D29EE3" w14:textId="77777777" w:rsidR="00967B9B" w:rsidRPr="00414F52" w:rsidRDefault="00967B9B">
            <w:pPr>
              <w:snapToGrid w:val="0"/>
              <w:spacing w:line="240" w:lineRule="exact"/>
              <w:contextualSpacing/>
              <w:jc w:val="center"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3</w:t>
            </w:r>
          </w:p>
          <w:p w14:paraId="76263B03" w14:textId="77777777" w:rsidR="00967B9B" w:rsidRPr="00414F52" w:rsidRDefault="00113AEA">
            <w:pPr>
              <w:snapToGrid w:val="0"/>
              <w:spacing w:line="240" w:lineRule="exact"/>
              <w:contextualSpacing/>
              <w:jc w:val="center"/>
              <w:rPr>
                <w:rFonts w:ascii="ＭＳ ゴシック" w:eastAsia="ＭＳ ゴシック" w:hAnsi="ＭＳ ゴシック" w:cstheme="majorHAnsi"/>
                <w:szCs w:val="21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4"/>
                  <w:szCs w:val="21"/>
                </w:rPr>
                <w:id w:val="-148284928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967B9B" w:rsidRPr="00414F52">
                  <w:rPr>
                    <w:rFonts w:ascii="ＭＳ ゴシック" w:eastAsia="ＭＳ ゴシック" w:hAnsi="ＭＳ ゴシック" w:hint="eastAsia"/>
                    <w:sz w:val="24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vAlign w:val="center"/>
          </w:tcPr>
          <w:p w14:paraId="33B2C60C" w14:textId="77777777" w:rsidR="00967B9B" w:rsidRPr="00414F52" w:rsidRDefault="00967B9B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市場性が</w:t>
            </w:r>
          </w:p>
          <w:p w14:paraId="6C6479D2" w14:textId="77777777" w:rsidR="00967B9B" w:rsidRPr="00414F52" w:rsidRDefault="00967B9B">
            <w:pPr>
              <w:snapToGrid w:val="0"/>
              <w:spacing w:line="240" w:lineRule="exact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低い</w:t>
            </w:r>
          </w:p>
        </w:tc>
        <w:tc>
          <w:tcPr>
            <w:tcW w:w="441" w:type="dxa"/>
            <w:vAlign w:val="center"/>
          </w:tcPr>
          <w:p w14:paraId="65A267B8" w14:textId="77777777" w:rsidR="00967B9B" w:rsidRPr="00414F52" w:rsidRDefault="00967B9B">
            <w:pPr>
              <w:snapToGrid w:val="0"/>
              <w:spacing w:line="240" w:lineRule="exact"/>
              <w:contextualSpacing/>
              <w:jc w:val="center"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4</w:t>
            </w:r>
          </w:p>
          <w:p w14:paraId="2271F68E" w14:textId="77777777" w:rsidR="00967B9B" w:rsidRPr="00414F52" w:rsidRDefault="00113AEA">
            <w:pPr>
              <w:snapToGrid w:val="0"/>
              <w:spacing w:line="240" w:lineRule="exact"/>
              <w:contextualSpacing/>
              <w:jc w:val="center"/>
              <w:rPr>
                <w:rFonts w:ascii="ＭＳ ゴシック" w:eastAsia="ＭＳ ゴシック" w:hAnsi="ＭＳ ゴシック" w:cstheme="majorHAnsi"/>
                <w:szCs w:val="21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4"/>
                  <w:szCs w:val="21"/>
                </w:rPr>
                <w:id w:val="22904077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967B9B" w:rsidRPr="00414F52">
                  <w:rPr>
                    <w:rFonts w:ascii="ＭＳ ゴシック" w:eastAsia="ＭＳ ゴシック" w:hAnsi="ＭＳ ゴシック" w:hint="eastAsia"/>
                    <w:sz w:val="24"/>
                    <w:szCs w:val="21"/>
                  </w:rPr>
                  <w:t>☐</w:t>
                </w:r>
              </w:sdtContent>
            </w:sdt>
          </w:p>
        </w:tc>
        <w:tc>
          <w:tcPr>
            <w:tcW w:w="1268" w:type="dxa"/>
            <w:vAlign w:val="center"/>
          </w:tcPr>
          <w:p w14:paraId="090C70F8" w14:textId="77777777" w:rsidR="00967B9B" w:rsidRPr="00414F52" w:rsidRDefault="00967B9B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市場性が</w:t>
            </w:r>
          </w:p>
          <w:p w14:paraId="3D56833B" w14:textId="77777777" w:rsidR="00967B9B" w:rsidRPr="00414F52" w:rsidRDefault="00967B9B">
            <w:pPr>
              <w:snapToGrid w:val="0"/>
              <w:spacing w:line="240" w:lineRule="exact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ない</w:t>
            </w:r>
          </w:p>
        </w:tc>
        <w:tc>
          <w:tcPr>
            <w:tcW w:w="433" w:type="dxa"/>
            <w:vAlign w:val="center"/>
          </w:tcPr>
          <w:p w14:paraId="3AF53D8F" w14:textId="77777777" w:rsidR="00967B9B" w:rsidRPr="00414F52" w:rsidRDefault="00967B9B">
            <w:pPr>
              <w:snapToGrid w:val="0"/>
              <w:spacing w:line="240" w:lineRule="exact"/>
              <w:contextualSpacing/>
              <w:jc w:val="center"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5</w:t>
            </w:r>
          </w:p>
          <w:p w14:paraId="6D476998" w14:textId="77777777" w:rsidR="00967B9B" w:rsidRPr="00414F52" w:rsidRDefault="00113AEA">
            <w:pPr>
              <w:snapToGrid w:val="0"/>
              <w:spacing w:line="240" w:lineRule="exact"/>
              <w:contextualSpacing/>
              <w:jc w:val="center"/>
              <w:rPr>
                <w:rFonts w:ascii="ＭＳ ゴシック" w:eastAsia="ＭＳ ゴシック" w:hAnsi="ＭＳ ゴシック" w:cstheme="majorHAnsi"/>
                <w:szCs w:val="21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4"/>
                  <w:szCs w:val="21"/>
                </w:rPr>
                <w:id w:val="99607437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967B9B" w:rsidRPr="00414F52">
                  <w:rPr>
                    <w:rFonts w:ascii="ＭＳ ゴシック" w:eastAsia="ＭＳ ゴシック" w:hAnsi="ＭＳ ゴシック" w:hint="eastAsia"/>
                    <w:sz w:val="24"/>
                    <w:szCs w:val="21"/>
                  </w:rPr>
                  <w:t>☐</w:t>
                </w:r>
              </w:sdtContent>
            </w:sdt>
          </w:p>
        </w:tc>
        <w:tc>
          <w:tcPr>
            <w:tcW w:w="1276" w:type="dxa"/>
            <w:vAlign w:val="center"/>
          </w:tcPr>
          <w:p w14:paraId="67AAD378" w14:textId="77777777" w:rsidR="00967B9B" w:rsidRPr="00414F52" w:rsidRDefault="00967B9B">
            <w:pPr>
              <w:snapToGrid w:val="0"/>
              <w:spacing w:line="240" w:lineRule="exact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判断</w:t>
            </w:r>
          </w:p>
          <w:p w14:paraId="1F7F8820" w14:textId="77777777" w:rsidR="00967B9B" w:rsidRPr="00414F52" w:rsidRDefault="00967B9B">
            <w:pPr>
              <w:snapToGrid w:val="0"/>
              <w:spacing w:line="240" w:lineRule="exact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できない</w:t>
            </w:r>
          </w:p>
        </w:tc>
      </w:tr>
    </w:tbl>
    <w:p w14:paraId="6484B9F8" w14:textId="77777777" w:rsidR="00967B9B" w:rsidRPr="00C81BE5" w:rsidRDefault="00967B9B" w:rsidP="00967B9B">
      <w:pPr>
        <w:spacing w:line="280" w:lineRule="exact"/>
        <w:rPr>
          <w:rFonts w:ascii="ＭＳ 明朝" w:hAnsi="ＭＳ 明朝"/>
        </w:rPr>
      </w:pPr>
      <w:r w:rsidRPr="00C81BE5">
        <w:rPr>
          <w:rFonts w:ascii="ＭＳ 明朝" w:hAnsi="ＭＳ 明朝" w:hint="eastAsia"/>
        </w:rPr>
        <w:t>＜理由＞</w:t>
      </w:r>
    </w:p>
    <w:tbl>
      <w:tblPr>
        <w:tblW w:w="854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43"/>
      </w:tblGrid>
      <w:tr w:rsidR="00967B9B" w:rsidRPr="00D314AA" w14:paraId="71FCC761" w14:textId="77777777" w:rsidTr="007D5971">
        <w:trPr>
          <w:trHeight w:val="1392"/>
        </w:trPr>
        <w:tc>
          <w:tcPr>
            <w:tcW w:w="8543" w:type="dxa"/>
            <w:vAlign w:val="center"/>
          </w:tcPr>
          <w:p w14:paraId="52DF4179" w14:textId="77777777" w:rsidR="00967B9B" w:rsidRPr="00D314AA" w:rsidRDefault="00967B9B">
            <w:pPr>
              <w:snapToGrid w:val="0"/>
              <w:spacing w:line="240" w:lineRule="exact"/>
              <w:contextualSpacing/>
              <w:rPr>
                <w:rFonts w:asciiTheme="majorEastAsia" w:eastAsiaTheme="majorEastAsia" w:hAnsiTheme="majorEastAsia" w:cstheme="majorHAnsi"/>
                <w:szCs w:val="21"/>
              </w:rPr>
            </w:pPr>
          </w:p>
          <w:p w14:paraId="59DFABC0" w14:textId="77777777" w:rsidR="00967B9B" w:rsidRPr="00D314AA" w:rsidRDefault="00967B9B">
            <w:pPr>
              <w:snapToGrid w:val="0"/>
              <w:spacing w:line="240" w:lineRule="exact"/>
              <w:contextualSpacing/>
              <w:rPr>
                <w:rFonts w:asciiTheme="majorEastAsia" w:eastAsiaTheme="majorEastAsia" w:hAnsiTheme="majorEastAsia" w:cstheme="majorHAnsi"/>
                <w:szCs w:val="21"/>
              </w:rPr>
            </w:pPr>
          </w:p>
          <w:p w14:paraId="541BD220" w14:textId="77777777" w:rsidR="00967B9B" w:rsidRDefault="00967B9B">
            <w:pPr>
              <w:snapToGrid w:val="0"/>
              <w:spacing w:line="240" w:lineRule="exact"/>
              <w:contextualSpacing/>
              <w:rPr>
                <w:rFonts w:asciiTheme="majorEastAsia" w:eastAsiaTheme="majorEastAsia" w:hAnsiTheme="majorEastAsia" w:cstheme="majorHAnsi"/>
                <w:szCs w:val="21"/>
              </w:rPr>
            </w:pPr>
          </w:p>
          <w:p w14:paraId="74CCDB0F" w14:textId="77777777" w:rsidR="00272408" w:rsidRPr="00D314AA" w:rsidRDefault="00272408">
            <w:pPr>
              <w:snapToGrid w:val="0"/>
              <w:spacing w:line="240" w:lineRule="exact"/>
              <w:contextualSpacing/>
              <w:rPr>
                <w:rFonts w:asciiTheme="majorEastAsia" w:eastAsiaTheme="majorEastAsia" w:hAnsiTheme="majorEastAsia" w:cstheme="majorHAnsi"/>
                <w:szCs w:val="21"/>
              </w:rPr>
            </w:pPr>
          </w:p>
        </w:tc>
      </w:tr>
    </w:tbl>
    <w:p w14:paraId="7ED5D7BD" w14:textId="77777777" w:rsidR="00E140D4" w:rsidRDefault="00E140D4" w:rsidP="006325C1">
      <w:pPr>
        <w:spacing w:afterLines="20" w:after="72" w:line="300" w:lineRule="exact"/>
        <w:rPr>
          <w:rFonts w:ascii="ＭＳ 明朝" w:hAnsi="ＭＳ 明朝"/>
          <w:u w:val="single"/>
        </w:rPr>
      </w:pPr>
    </w:p>
    <w:p w14:paraId="7752B58F" w14:textId="65D19F83" w:rsidR="00EF5E3F" w:rsidRPr="00EF5E3F" w:rsidRDefault="00EF5E3F" w:rsidP="00EF5E3F">
      <w:pPr>
        <w:numPr>
          <w:ilvl w:val="0"/>
          <w:numId w:val="2"/>
        </w:numPr>
        <w:spacing w:line="280" w:lineRule="exact"/>
        <w:rPr>
          <w:rFonts w:ascii="ＭＳ 明朝" w:hAnsi="ＭＳ 明朝"/>
        </w:rPr>
      </w:pPr>
      <w:bookmarkStart w:id="0" w:name="_Ref191577587"/>
      <w:r w:rsidRPr="00EF5E3F">
        <w:rPr>
          <w:rFonts w:ascii="ＭＳ 明朝" w:hAnsi="ＭＳ 明朝" w:hint="eastAsia"/>
        </w:rPr>
        <w:t>貴社が</w:t>
      </w:r>
      <w:r w:rsidR="00415914">
        <w:rPr>
          <w:rFonts w:ascii="ＭＳ 明朝" w:hAnsi="ＭＳ 明朝" w:hint="eastAsia"/>
        </w:rPr>
        <w:t>新たに創出される可能性のある</w:t>
      </w:r>
      <w:r w:rsidRPr="00EF5E3F">
        <w:rPr>
          <w:rFonts w:ascii="ＭＳ 明朝" w:hAnsi="ＭＳ 明朝" w:hint="eastAsia"/>
        </w:rPr>
        <w:t>余剰</w:t>
      </w:r>
      <w:r w:rsidR="009F3E89">
        <w:rPr>
          <w:rFonts w:ascii="ＭＳ 明朝" w:hAnsi="ＭＳ 明朝" w:hint="eastAsia"/>
        </w:rPr>
        <w:t>地</w:t>
      </w:r>
      <w:r w:rsidR="00857E1E">
        <w:rPr>
          <w:rFonts w:ascii="ＭＳ 明朝" w:hAnsi="ＭＳ 明朝" w:hint="eastAsia"/>
        </w:rPr>
        <w:t>において</w:t>
      </w:r>
      <w:r w:rsidR="00CB6352">
        <w:rPr>
          <w:rFonts w:ascii="ＭＳ 明朝" w:hAnsi="ＭＳ 明朝" w:hint="eastAsia"/>
        </w:rPr>
        <w:t>導入可能性のある業種・業態について</w:t>
      </w:r>
      <w:r w:rsidRPr="00EF5E3F">
        <w:rPr>
          <w:rFonts w:ascii="ＭＳ 明朝" w:hAnsi="ＭＳ 明朝" w:hint="eastAsia"/>
        </w:rPr>
        <w:t>ご回答ください（複数回答可）。</w:t>
      </w:r>
      <w:bookmarkEnd w:id="0"/>
    </w:p>
    <w:tbl>
      <w:tblPr>
        <w:tblW w:w="850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"/>
        <w:gridCol w:w="3015"/>
        <w:gridCol w:w="425"/>
        <w:gridCol w:w="4639"/>
      </w:tblGrid>
      <w:tr w:rsidR="00EF5E3F" w:rsidRPr="00D314AA" w14:paraId="08DEE43A" w14:textId="77777777">
        <w:trPr>
          <w:trHeight w:val="522"/>
        </w:trPr>
        <w:tc>
          <w:tcPr>
            <w:tcW w:w="425" w:type="dxa"/>
            <w:vAlign w:val="center"/>
          </w:tcPr>
          <w:p w14:paraId="3B0C13A7" w14:textId="77777777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/>
                <w:szCs w:val="21"/>
              </w:rPr>
              <w:t>1</w:t>
            </w:r>
          </w:p>
          <w:p w14:paraId="595ACC4D" w14:textId="77777777" w:rsidR="00EF5E3F" w:rsidRPr="00414F52" w:rsidRDefault="00113AEA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sdt>
              <w:sdtPr>
                <w:rPr>
                  <w:rFonts w:ascii="ＭＳ ゴシック" w:eastAsia="ＭＳ ゴシック" w:hAnsi="ＭＳ ゴシック" w:cstheme="majorHAnsi" w:hint="eastAsia"/>
                  <w:szCs w:val="21"/>
                </w:rPr>
                <w:id w:val="-207064227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F5E3F" w:rsidRPr="00414F52">
                  <w:rPr>
                    <w:rFonts w:ascii="ＭＳ ゴシック" w:eastAsia="ＭＳ ゴシック" w:hAnsi="ＭＳ ゴシック" w:cstheme="majorHAns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3015" w:type="dxa"/>
            <w:vAlign w:val="center"/>
          </w:tcPr>
          <w:p w14:paraId="0B5C8FA0" w14:textId="77777777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宿泊施設</w:t>
            </w:r>
          </w:p>
          <w:p w14:paraId="78FEA4F2" w14:textId="77777777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（ホテル等）</w:t>
            </w:r>
          </w:p>
        </w:tc>
        <w:tc>
          <w:tcPr>
            <w:tcW w:w="425" w:type="dxa"/>
            <w:vAlign w:val="center"/>
          </w:tcPr>
          <w:p w14:paraId="5C0ABE1D" w14:textId="77777777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/>
                <w:szCs w:val="21"/>
              </w:rPr>
              <w:t>2</w:t>
            </w:r>
          </w:p>
          <w:p w14:paraId="232C5573" w14:textId="77777777" w:rsidR="00EF5E3F" w:rsidRPr="00414F52" w:rsidRDefault="00113AEA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sdt>
              <w:sdtPr>
                <w:rPr>
                  <w:rFonts w:ascii="ＭＳ ゴシック" w:eastAsia="ＭＳ ゴシック" w:hAnsi="ＭＳ ゴシック" w:cstheme="majorHAnsi" w:hint="eastAsia"/>
                  <w:szCs w:val="21"/>
                </w:rPr>
                <w:id w:val="198796267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F5E3F" w:rsidRPr="00414F52">
                  <w:rPr>
                    <w:rFonts w:ascii="ＭＳ ゴシック" w:eastAsia="ＭＳ ゴシック" w:hAnsi="ＭＳ ゴシック" w:cstheme="majorHAns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4639" w:type="dxa"/>
            <w:vAlign w:val="center"/>
          </w:tcPr>
          <w:p w14:paraId="76D6DA5E" w14:textId="77777777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飲食系の施設</w:t>
            </w:r>
          </w:p>
          <w:p w14:paraId="2B842DD4" w14:textId="77777777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（カフェ・レストラン等）</w:t>
            </w:r>
          </w:p>
        </w:tc>
      </w:tr>
      <w:tr w:rsidR="00EF5E3F" w:rsidRPr="00D314AA" w14:paraId="00DD1E0E" w14:textId="77777777">
        <w:trPr>
          <w:trHeight w:val="522"/>
        </w:trPr>
        <w:tc>
          <w:tcPr>
            <w:tcW w:w="425" w:type="dxa"/>
            <w:vAlign w:val="center"/>
          </w:tcPr>
          <w:p w14:paraId="69E6401D" w14:textId="77777777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3</w:t>
            </w:r>
          </w:p>
          <w:p w14:paraId="41367778" w14:textId="77777777" w:rsidR="00EF5E3F" w:rsidRPr="00414F52" w:rsidRDefault="00113AEA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sdt>
              <w:sdtPr>
                <w:rPr>
                  <w:rFonts w:ascii="ＭＳ ゴシック" w:eastAsia="ＭＳ ゴシック" w:hAnsi="ＭＳ ゴシック" w:cstheme="majorHAnsi" w:hint="eastAsia"/>
                  <w:szCs w:val="21"/>
                </w:rPr>
                <w:id w:val="-11491190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F5E3F" w:rsidRPr="00414F52">
                  <w:rPr>
                    <w:rFonts w:ascii="ＭＳ ゴシック" w:eastAsia="ＭＳ ゴシック" w:hAnsi="ＭＳ ゴシック" w:cstheme="majorHAns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3015" w:type="dxa"/>
            <w:vAlign w:val="center"/>
          </w:tcPr>
          <w:p w14:paraId="619215C0" w14:textId="77777777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物販系の施設</w:t>
            </w:r>
          </w:p>
          <w:p w14:paraId="3C595AD1" w14:textId="77777777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（スーパー・コンビニ等）</w:t>
            </w:r>
          </w:p>
        </w:tc>
        <w:tc>
          <w:tcPr>
            <w:tcW w:w="425" w:type="dxa"/>
            <w:vAlign w:val="center"/>
          </w:tcPr>
          <w:p w14:paraId="4AFDC543" w14:textId="77777777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4</w:t>
            </w:r>
          </w:p>
          <w:p w14:paraId="0485842B" w14:textId="77777777" w:rsidR="00EF5E3F" w:rsidRPr="00414F52" w:rsidRDefault="00113AEA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sdt>
              <w:sdtPr>
                <w:rPr>
                  <w:rFonts w:ascii="ＭＳ ゴシック" w:eastAsia="ＭＳ ゴシック" w:hAnsi="ＭＳ ゴシック" w:cstheme="majorHAnsi" w:hint="eastAsia"/>
                  <w:szCs w:val="21"/>
                </w:rPr>
                <w:id w:val="-67018681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F5E3F" w:rsidRPr="00414F52">
                  <w:rPr>
                    <w:rFonts w:ascii="ＭＳ ゴシック" w:eastAsia="ＭＳ ゴシック" w:hAnsi="ＭＳ ゴシック" w:cstheme="majorHAns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4639" w:type="dxa"/>
            <w:vAlign w:val="center"/>
          </w:tcPr>
          <w:p w14:paraId="112C1D85" w14:textId="77777777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業務系施設</w:t>
            </w:r>
          </w:p>
          <w:p w14:paraId="64753E1F" w14:textId="77777777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（貸オフィス、サテライトオフィス等）</w:t>
            </w:r>
          </w:p>
        </w:tc>
      </w:tr>
      <w:tr w:rsidR="00EF5E3F" w:rsidRPr="00D314AA" w14:paraId="2E3C96B6" w14:textId="77777777">
        <w:trPr>
          <w:trHeight w:val="522"/>
        </w:trPr>
        <w:tc>
          <w:tcPr>
            <w:tcW w:w="425" w:type="dxa"/>
            <w:vAlign w:val="center"/>
          </w:tcPr>
          <w:p w14:paraId="3DD6BD0D" w14:textId="77777777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/>
                <w:szCs w:val="21"/>
              </w:rPr>
              <w:t>5</w:t>
            </w:r>
          </w:p>
          <w:p w14:paraId="721F7DE1" w14:textId="77777777" w:rsidR="00EF5E3F" w:rsidRPr="00414F52" w:rsidRDefault="00113AEA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sdt>
              <w:sdtPr>
                <w:rPr>
                  <w:rFonts w:ascii="ＭＳ ゴシック" w:eastAsia="ＭＳ ゴシック" w:hAnsi="ＭＳ ゴシック" w:cstheme="majorHAnsi" w:hint="eastAsia"/>
                  <w:szCs w:val="21"/>
                </w:rPr>
                <w:id w:val="106807904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F5E3F" w:rsidRPr="00414F52">
                  <w:rPr>
                    <w:rFonts w:ascii="ＭＳ ゴシック" w:eastAsia="ＭＳ ゴシック" w:hAnsi="ＭＳ ゴシック" w:cstheme="majorHAns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3015" w:type="dxa"/>
            <w:vAlign w:val="center"/>
          </w:tcPr>
          <w:p w14:paraId="3D2D0418" w14:textId="77777777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福祉系施設</w:t>
            </w:r>
          </w:p>
          <w:p w14:paraId="0302E12B" w14:textId="77777777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（老人ホーム等）</w:t>
            </w:r>
          </w:p>
        </w:tc>
        <w:tc>
          <w:tcPr>
            <w:tcW w:w="425" w:type="dxa"/>
            <w:vAlign w:val="center"/>
          </w:tcPr>
          <w:p w14:paraId="2084D6EF" w14:textId="77777777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6</w:t>
            </w:r>
          </w:p>
          <w:p w14:paraId="23365E07" w14:textId="77777777" w:rsidR="00EF5E3F" w:rsidRPr="00414F52" w:rsidRDefault="00113AEA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sdt>
              <w:sdtPr>
                <w:rPr>
                  <w:rFonts w:ascii="ＭＳ ゴシック" w:eastAsia="ＭＳ ゴシック" w:hAnsi="ＭＳ ゴシック" w:cstheme="majorHAnsi" w:hint="eastAsia"/>
                  <w:szCs w:val="21"/>
                </w:rPr>
                <w:id w:val="200192336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F5E3F" w:rsidRPr="00414F52">
                  <w:rPr>
                    <w:rFonts w:ascii="ＭＳ ゴシック" w:eastAsia="ＭＳ ゴシック" w:hAnsi="ＭＳ ゴシック" w:cstheme="majorHAns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4639" w:type="dxa"/>
            <w:vAlign w:val="center"/>
          </w:tcPr>
          <w:p w14:paraId="77C1FCCB" w14:textId="77777777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居住系の施設</w:t>
            </w:r>
          </w:p>
          <w:p w14:paraId="680BF82C" w14:textId="77777777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（分譲住宅・賃貸マンション等）</w:t>
            </w:r>
          </w:p>
        </w:tc>
      </w:tr>
      <w:tr w:rsidR="00EF5E3F" w:rsidRPr="00D314AA" w14:paraId="05BD7542" w14:textId="77777777">
        <w:trPr>
          <w:trHeight w:val="522"/>
        </w:trPr>
        <w:tc>
          <w:tcPr>
            <w:tcW w:w="425" w:type="dxa"/>
            <w:vAlign w:val="center"/>
          </w:tcPr>
          <w:p w14:paraId="656E9F14" w14:textId="77777777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7</w:t>
            </w:r>
          </w:p>
          <w:p w14:paraId="5FD9AFBC" w14:textId="77777777" w:rsidR="00EF5E3F" w:rsidRPr="00414F52" w:rsidRDefault="00113AEA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sdt>
              <w:sdtPr>
                <w:rPr>
                  <w:rFonts w:ascii="ＭＳ ゴシック" w:eastAsia="ＭＳ ゴシック" w:hAnsi="ＭＳ ゴシック" w:cstheme="majorHAnsi" w:hint="eastAsia"/>
                  <w:szCs w:val="21"/>
                </w:rPr>
                <w:id w:val="196591921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F5E3F" w:rsidRPr="00414F52">
                  <w:rPr>
                    <w:rFonts w:ascii="ＭＳ ゴシック" w:eastAsia="ＭＳ ゴシック" w:hAnsi="ＭＳ ゴシック" w:cstheme="majorHAns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8079" w:type="dxa"/>
            <w:gridSpan w:val="3"/>
            <w:vAlign w:val="center"/>
          </w:tcPr>
          <w:p w14:paraId="3D37A799" w14:textId="77777777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>その他</w:t>
            </w:r>
          </w:p>
          <w:p w14:paraId="1B256C6E" w14:textId="76BE14AC" w:rsidR="00EF5E3F" w:rsidRPr="00414F52" w:rsidRDefault="00EF5E3F" w:rsidP="00EF5E3F">
            <w:pPr>
              <w:snapToGrid w:val="0"/>
              <w:spacing w:line="240" w:lineRule="exact"/>
              <w:ind w:rightChars="-63" w:right="-132"/>
              <w:contextualSpacing/>
              <w:rPr>
                <w:rFonts w:ascii="ＭＳ ゴシック" w:eastAsia="ＭＳ ゴシック" w:hAnsi="ＭＳ ゴシック" w:cstheme="majorHAnsi"/>
                <w:szCs w:val="21"/>
              </w:rPr>
            </w:pP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 xml:space="preserve">（　　　　　　　　　　</w:t>
            </w:r>
            <w:r w:rsidR="00A31593"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 xml:space="preserve">　　　　　　　　　　　　　　　　　　</w:t>
            </w:r>
            <w:r w:rsidRPr="00414F52">
              <w:rPr>
                <w:rFonts w:ascii="ＭＳ ゴシック" w:eastAsia="ＭＳ ゴシック" w:hAnsi="ＭＳ ゴシック" w:cstheme="majorHAnsi" w:hint="eastAsia"/>
                <w:szCs w:val="21"/>
              </w:rPr>
              <w:t xml:space="preserve">　　）</w:t>
            </w:r>
          </w:p>
        </w:tc>
      </w:tr>
    </w:tbl>
    <w:p w14:paraId="5048086B" w14:textId="77777777" w:rsidR="00EF5E3F" w:rsidRPr="00D314AA" w:rsidRDefault="00EF5E3F" w:rsidP="00EF5E3F">
      <w:pPr>
        <w:spacing w:line="280" w:lineRule="exact"/>
        <w:rPr>
          <w:rFonts w:asciiTheme="majorEastAsia" w:eastAsiaTheme="majorEastAsia" w:hAnsiTheme="majorEastAsia" w:cstheme="majorHAnsi"/>
          <w:szCs w:val="21"/>
        </w:rPr>
      </w:pPr>
    </w:p>
    <w:p w14:paraId="605134B8" w14:textId="4FF147CA" w:rsidR="003C6F5A" w:rsidRPr="00D45CD2" w:rsidRDefault="00562366" w:rsidP="00D45CD2">
      <w:pPr>
        <w:numPr>
          <w:ilvl w:val="0"/>
          <w:numId w:val="2"/>
        </w:numPr>
        <w:spacing w:afterLines="20" w:after="72" w:line="300" w:lineRule="exact"/>
        <w:rPr>
          <w:rFonts w:ascii="ＭＳ 明朝" w:hAnsi="ＭＳ 明朝"/>
        </w:rPr>
      </w:pPr>
      <w:r>
        <w:rPr>
          <w:rFonts w:ascii="ＭＳ 明朝" w:hAnsi="ＭＳ 明朝" w:hint="eastAsia"/>
          <w:b/>
          <w:bCs/>
          <w:u w:val="single"/>
        </w:rPr>
        <w:t>【</w:t>
      </w:r>
      <w:r w:rsidR="00D45CD2" w:rsidRPr="00B85F59">
        <w:rPr>
          <w:rFonts w:ascii="ＭＳ 明朝" w:hAnsi="ＭＳ 明朝" w:hint="eastAsia"/>
          <w:b/>
          <w:bCs/>
          <w:u w:val="single"/>
        </w:rPr>
        <w:t>問4</w:t>
      </w:r>
      <w:r>
        <w:rPr>
          <w:rFonts w:ascii="ＭＳ 明朝" w:hAnsi="ＭＳ 明朝" w:hint="eastAsia"/>
          <w:b/>
          <w:bCs/>
          <w:u w:val="single"/>
        </w:rPr>
        <w:t>】</w:t>
      </w:r>
      <w:r w:rsidR="00D45CD2" w:rsidRPr="00B85F59">
        <w:rPr>
          <w:rFonts w:ascii="ＭＳ 明朝" w:hAnsi="ＭＳ 明朝" w:hint="eastAsia"/>
          <w:b/>
          <w:bCs/>
          <w:u w:val="single"/>
        </w:rPr>
        <w:t>で</w:t>
      </w:r>
      <w:r w:rsidR="0077718C">
        <w:rPr>
          <w:rFonts w:ascii="ＭＳ 明朝" w:hAnsi="ＭＳ 明朝" w:hint="eastAsia"/>
          <w:b/>
          <w:bCs/>
          <w:u w:val="single"/>
        </w:rPr>
        <w:t>回答頂いた</w:t>
      </w:r>
      <w:r w:rsidR="00F1078D">
        <w:rPr>
          <w:rFonts w:ascii="ＭＳ 明朝" w:hAnsi="ＭＳ 明朝" w:hint="eastAsia"/>
          <w:b/>
          <w:bCs/>
          <w:u w:val="single"/>
        </w:rPr>
        <w:t>事業内容、用途、施設内容</w:t>
      </w:r>
      <w:r w:rsidR="00D45CD2" w:rsidRPr="00D45CD2">
        <w:rPr>
          <w:rFonts w:ascii="ＭＳ 明朝" w:hAnsi="ＭＳ 明朝" w:hint="eastAsia"/>
        </w:rPr>
        <w:t>ついて、その着想に至った理由や背景（東金市の特性、強み、地域資源、課題等）をご回答ください。あわせて、</w:t>
      </w:r>
      <w:r w:rsidR="009246A9">
        <w:rPr>
          <w:rFonts w:ascii="ＭＳ 明朝" w:hAnsi="ＭＳ 明朝" w:hint="eastAsia"/>
        </w:rPr>
        <w:t>事業内容等の</w:t>
      </w:r>
      <w:r w:rsidR="00D45CD2" w:rsidRPr="00D45CD2">
        <w:rPr>
          <w:rFonts w:ascii="ＭＳ 明朝" w:hAnsi="ＭＳ 明朝" w:hint="eastAsia"/>
        </w:rPr>
        <w:t>実現に向けて想定される課題や懸念事項がありましたら、ご回答ください。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633"/>
        <w:gridCol w:w="6861"/>
      </w:tblGrid>
      <w:tr w:rsidR="003C6F5A" w14:paraId="5798D368" w14:textId="77777777" w:rsidTr="009246A9">
        <w:trPr>
          <w:trHeight w:val="1305"/>
        </w:trPr>
        <w:tc>
          <w:tcPr>
            <w:tcW w:w="1633" w:type="dxa"/>
            <w:vAlign w:val="center"/>
          </w:tcPr>
          <w:p w14:paraId="26605FAC" w14:textId="33538852" w:rsidR="003C6F5A" w:rsidRPr="008709A5" w:rsidRDefault="009246A9" w:rsidP="009246A9">
            <w:pPr>
              <w:spacing w:afterLines="20" w:after="72"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8709A5">
              <w:rPr>
                <w:rFonts w:ascii="ＭＳ ゴシック" w:eastAsia="ＭＳ ゴシック" w:hAnsi="ＭＳ ゴシック" w:hint="eastAsia"/>
              </w:rPr>
              <w:t>着想に至った</w:t>
            </w:r>
            <w:r w:rsidR="001813FA" w:rsidRPr="008709A5">
              <w:rPr>
                <w:rFonts w:ascii="ＭＳ ゴシック" w:eastAsia="ＭＳ ゴシック" w:hAnsi="ＭＳ ゴシック" w:hint="eastAsia"/>
              </w:rPr>
              <w:t>理由</w:t>
            </w:r>
          </w:p>
        </w:tc>
        <w:tc>
          <w:tcPr>
            <w:tcW w:w="6861" w:type="dxa"/>
          </w:tcPr>
          <w:p w14:paraId="5A430161" w14:textId="77777777" w:rsidR="003C6F5A" w:rsidRDefault="003C6F5A">
            <w:pPr>
              <w:spacing w:afterLines="20" w:after="72" w:line="300" w:lineRule="exact"/>
              <w:rPr>
                <w:rFonts w:ascii="ＭＳ 明朝" w:hAnsi="ＭＳ 明朝"/>
                <w:u w:val="single"/>
              </w:rPr>
            </w:pPr>
          </w:p>
        </w:tc>
      </w:tr>
      <w:tr w:rsidR="003C6F5A" w14:paraId="759D704D" w14:textId="77777777" w:rsidTr="009246A9">
        <w:trPr>
          <w:trHeight w:val="1410"/>
        </w:trPr>
        <w:tc>
          <w:tcPr>
            <w:tcW w:w="1633" w:type="dxa"/>
            <w:vAlign w:val="center"/>
          </w:tcPr>
          <w:p w14:paraId="00DE3035" w14:textId="77777777" w:rsidR="001813FA" w:rsidRPr="008709A5" w:rsidRDefault="001813FA" w:rsidP="001813FA">
            <w:pPr>
              <w:spacing w:afterLines="20" w:after="72"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8709A5">
              <w:rPr>
                <w:rFonts w:ascii="ＭＳ ゴシック" w:eastAsia="ＭＳ ゴシック" w:hAnsi="ＭＳ ゴシック" w:hint="eastAsia"/>
              </w:rPr>
              <w:t>実現にむけた</w:t>
            </w:r>
          </w:p>
          <w:p w14:paraId="1CF32F93" w14:textId="1B860E45" w:rsidR="001813FA" w:rsidRPr="008709A5" w:rsidRDefault="001813FA" w:rsidP="001813FA">
            <w:pPr>
              <w:spacing w:afterLines="20" w:after="72"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8709A5">
              <w:rPr>
                <w:rFonts w:ascii="ＭＳ ゴシック" w:eastAsia="ＭＳ ゴシック" w:hAnsi="ＭＳ ゴシック" w:hint="eastAsia"/>
              </w:rPr>
              <w:t>課題</w:t>
            </w:r>
          </w:p>
        </w:tc>
        <w:tc>
          <w:tcPr>
            <w:tcW w:w="6861" w:type="dxa"/>
          </w:tcPr>
          <w:p w14:paraId="3874D85E" w14:textId="77777777" w:rsidR="003C6F5A" w:rsidRDefault="003C6F5A">
            <w:pPr>
              <w:spacing w:afterLines="20" w:after="72" w:line="300" w:lineRule="exact"/>
              <w:rPr>
                <w:rFonts w:ascii="ＭＳ 明朝" w:hAnsi="ＭＳ 明朝"/>
                <w:u w:val="single"/>
              </w:rPr>
            </w:pPr>
          </w:p>
        </w:tc>
      </w:tr>
    </w:tbl>
    <w:p w14:paraId="0BF0DADB" w14:textId="77777777" w:rsidR="003C6F5A" w:rsidRDefault="003C6F5A" w:rsidP="006325C1">
      <w:pPr>
        <w:spacing w:afterLines="20" w:after="72" w:line="300" w:lineRule="exact"/>
        <w:rPr>
          <w:rFonts w:ascii="ＭＳ 明朝" w:hAnsi="ＭＳ 明朝"/>
          <w:u w:val="single"/>
        </w:rPr>
      </w:pPr>
    </w:p>
    <w:p w14:paraId="30410DD4" w14:textId="77777777" w:rsidR="007D5971" w:rsidRDefault="007D5971" w:rsidP="006325C1">
      <w:pPr>
        <w:spacing w:afterLines="20" w:after="72" w:line="300" w:lineRule="exact"/>
        <w:rPr>
          <w:rFonts w:ascii="ＭＳ 明朝" w:hAnsi="ＭＳ 明朝"/>
          <w:u w:val="single"/>
        </w:rPr>
      </w:pPr>
    </w:p>
    <w:p w14:paraId="4EA6E202" w14:textId="77777777" w:rsidR="007D5971" w:rsidRDefault="007D5971" w:rsidP="006325C1">
      <w:pPr>
        <w:spacing w:afterLines="20" w:after="72" w:line="300" w:lineRule="exact"/>
        <w:rPr>
          <w:rFonts w:ascii="ＭＳ 明朝" w:hAnsi="ＭＳ 明朝"/>
          <w:u w:val="single"/>
        </w:rPr>
      </w:pPr>
    </w:p>
    <w:p w14:paraId="02054619" w14:textId="77777777" w:rsidR="007D5971" w:rsidRDefault="007D5971" w:rsidP="006325C1">
      <w:pPr>
        <w:spacing w:afterLines="20" w:after="72" w:line="300" w:lineRule="exact"/>
        <w:rPr>
          <w:rFonts w:ascii="ＭＳ 明朝" w:hAnsi="ＭＳ 明朝"/>
          <w:u w:val="single"/>
        </w:rPr>
      </w:pPr>
    </w:p>
    <w:p w14:paraId="44EE58DC" w14:textId="77777777" w:rsidR="007D5971" w:rsidRDefault="007D5971" w:rsidP="006325C1">
      <w:pPr>
        <w:spacing w:afterLines="20" w:after="72" w:line="300" w:lineRule="exact"/>
        <w:rPr>
          <w:rFonts w:ascii="ＭＳ 明朝" w:hAnsi="ＭＳ 明朝"/>
          <w:u w:val="single"/>
        </w:rPr>
      </w:pPr>
    </w:p>
    <w:p w14:paraId="1AD54B80" w14:textId="77777777" w:rsidR="007D5971" w:rsidRDefault="007D5971" w:rsidP="006325C1">
      <w:pPr>
        <w:spacing w:afterLines="20" w:after="72" w:line="300" w:lineRule="exact"/>
        <w:rPr>
          <w:rFonts w:ascii="ＭＳ 明朝" w:hAnsi="ＭＳ 明朝"/>
          <w:u w:val="single"/>
        </w:rPr>
      </w:pPr>
    </w:p>
    <w:p w14:paraId="3EEAEB95" w14:textId="1AE46A4B" w:rsidR="00DA2405" w:rsidRDefault="001D69D8">
      <w:pPr>
        <w:pStyle w:val="17"/>
        <w:shd w:val="clear" w:color="auto" w:fill="E7E6E6"/>
        <w:rPr>
          <w:rFonts w:ascii="ＭＳ 明朝" w:hAnsi="ＭＳ 明朝"/>
        </w:rPr>
      </w:pPr>
      <w:bookmarkStart w:id="1" w:name="_Hlk153207774"/>
      <w:bookmarkStart w:id="2" w:name="_Hlk153207755"/>
      <w:bookmarkEnd w:id="1"/>
      <w:r w:rsidRPr="00FC2828">
        <w:rPr>
          <w:rFonts w:ascii="HGP創英角ｺﾞｼｯｸUB" w:eastAsia="HGP創英角ｺﾞｼｯｸUB" w:hAnsi="HGP創英角ｺﾞｼｯｸUB" w:hint="eastAsia"/>
          <w:sz w:val="22"/>
          <w:szCs w:val="22"/>
        </w:rPr>
        <w:lastRenderedPageBreak/>
        <w:t>３</w:t>
      </w:r>
      <w:r w:rsidR="00515488" w:rsidRPr="0007358C">
        <w:rPr>
          <w:rFonts w:ascii="HGP創英角ｺﾞｼｯｸUB" w:eastAsia="HGP創英角ｺﾞｼｯｸUB" w:hAnsi="HGP創英角ｺﾞｼｯｸUB" w:hint="eastAsia"/>
          <w:sz w:val="22"/>
          <w:szCs w:val="28"/>
        </w:rPr>
        <w:t xml:space="preserve">　</w:t>
      </w:r>
      <w:r w:rsidR="00867899">
        <w:rPr>
          <w:rFonts w:ascii="HGP創英角ｺﾞｼｯｸUB" w:eastAsia="HGP創英角ｺﾞｼｯｸUB" w:hAnsi="HGP創英角ｺﾞｼｯｸUB" w:hint="eastAsia"/>
          <w:sz w:val="22"/>
          <w:szCs w:val="28"/>
        </w:rPr>
        <w:t>余剰地活用事業</w:t>
      </w:r>
      <w:r w:rsidR="00515488" w:rsidRPr="0007358C">
        <w:rPr>
          <w:rFonts w:ascii="HGP創英角ｺﾞｼｯｸUB" w:eastAsia="HGP創英角ｺﾞｼｯｸUB" w:hAnsi="HGP創英角ｺﾞｼｯｸUB" w:hint="eastAsia"/>
          <w:sz w:val="22"/>
          <w:szCs w:val="28"/>
        </w:rPr>
        <w:t>への</w:t>
      </w:r>
      <w:r w:rsidR="00515488" w:rsidRPr="007E1DE3">
        <w:rPr>
          <w:rFonts w:ascii="HGP創英角ｺﾞｼｯｸUB" w:eastAsia="HGP創英角ｺﾞｼｯｸUB" w:hAnsi="HGP創英角ｺﾞｼｯｸUB" w:hint="eastAsia"/>
          <w:sz w:val="22"/>
          <w:szCs w:val="28"/>
        </w:rPr>
        <w:t>参画可能性</w:t>
      </w:r>
      <w:r w:rsidR="00515488" w:rsidRPr="0007358C">
        <w:rPr>
          <w:rFonts w:ascii="HGP創英角ｺﾞｼｯｸUB" w:eastAsia="HGP創英角ｺﾞｼｯｸUB" w:hAnsi="HGP創英角ｺﾞｼｯｸUB" w:hint="eastAsia"/>
          <w:sz w:val="22"/>
          <w:szCs w:val="28"/>
        </w:rPr>
        <w:t>について</w:t>
      </w:r>
      <w:bookmarkEnd w:id="2"/>
    </w:p>
    <w:p w14:paraId="129D5484" w14:textId="3FB3F10B" w:rsidR="00EB3FA2" w:rsidRPr="00FF58AD" w:rsidRDefault="00867899" w:rsidP="00EB3FA2">
      <w:pPr>
        <w:numPr>
          <w:ilvl w:val="0"/>
          <w:numId w:val="2"/>
        </w:numPr>
        <w:spacing w:afterLines="20" w:after="72" w:line="300" w:lineRule="exact"/>
        <w:ind w:left="584" w:hanging="584"/>
        <w:rPr>
          <w:rFonts w:ascii="ＭＳ 明朝" w:hAnsi="ＭＳ 明朝"/>
        </w:rPr>
      </w:pPr>
      <w:r>
        <w:rPr>
          <w:rFonts w:ascii="ＭＳ 明朝" w:hAnsi="ＭＳ 明朝" w:hint="eastAsia"/>
        </w:rPr>
        <w:t>余剰地</w:t>
      </w:r>
      <w:r w:rsidR="00100B8E">
        <w:rPr>
          <w:rFonts w:ascii="ＭＳ 明朝" w:hAnsi="ＭＳ 明朝" w:hint="eastAsia"/>
        </w:rPr>
        <w:t>活用の</w:t>
      </w:r>
      <w:r w:rsidR="00EB3FA2" w:rsidRPr="00FF58AD">
        <w:rPr>
          <w:rFonts w:ascii="ＭＳ 明朝" w:hAnsi="ＭＳ 明朝" w:hint="eastAsia"/>
        </w:rPr>
        <w:t>事業化の</w:t>
      </w:r>
      <w:r w:rsidR="00EB3FA2">
        <w:rPr>
          <w:rFonts w:ascii="ＭＳ 明朝" w:hAnsi="ＭＳ 明朝" w:hint="eastAsia"/>
        </w:rPr>
        <w:t>際の</w:t>
      </w:r>
      <w:r w:rsidR="00EB3FA2" w:rsidRPr="00FF58AD">
        <w:rPr>
          <w:rFonts w:ascii="ＭＳ 明朝" w:hAnsi="ＭＳ 明朝" w:hint="eastAsia"/>
        </w:rPr>
        <w:t>参画可能性について、貴社の意見をご回答ください。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468"/>
        <w:gridCol w:w="1600"/>
        <w:gridCol w:w="469"/>
        <w:gridCol w:w="1716"/>
        <w:gridCol w:w="464"/>
        <w:gridCol w:w="1716"/>
        <w:gridCol w:w="464"/>
        <w:gridCol w:w="1597"/>
      </w:tblGrid>
      <w:tr w:rsidR="00EB3FA2" w:rsidRPr="007917F4" w14:paraId="34B50210" w14:textId="77777777">
        <w:trPr>
          <w:trHeight w:val="567"/>
        </w:trPr>
        <w:tc>
          <w:tcPr>
            <w:tcW w:w="276" w:type="pct"/>
            <w:vAlign w:val="center"/>
          </w:tcPr>
          <w:p w14:paraId="38BFFA2F" w14:textId="77777777" w:rsidR="00EB3FA2" w:rsidRPr="00E67057" w:rsidRDefault="00EB3FA2">
            <w:pPr>
              <w:spacing w:line="26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1</w:t>
            </w:r>
          </w:p>
          <w:sdt>
            <w:sdtPr>
              <w:rPr>
                <w:rFonts w:ascii="Arial" w:eastAsia="ＭＳ ゴシック" w:hAnsi="Arial" w:cs="Arial"/>
              </w:rPr>
              <w:id w:val="998692035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37EDB9B0" w14:textId="77777777" w:rsidR="00EB3FA2" w:rsidRPr="007917F4" w:rsidRDefault="00EB3FA2">
                <w:pPr>
                  <w:spacing w:afterLines="20" w:after="72" w:line="260" w:lineRule="exact"/>
                  <w:jc w:val="center"/>
                  <w:rPr>
                    <w:rFonts w:ascii="ＭＳ ゴシック" w:eastAsia="ＭＳ ゴシック" w:hAnsi="ＭＳ ゴシック"/>
                  </w:rPr>
                </w:pPr>
                <w:r w:rsidRPr="00E67057">
                  <w:rPr>
                    <w:rFonts w:ascii="Segoe UI Symbol" w:eastAsia="ＭＳ ゴシック" w:hAnsi="Segoe UI Symbol" w:cs="Segoe UI Symbol"/>
                  </w:rPr>
                  <w:t>☐</w:t>
                </w:r>
              </w:p>
            </w:sdtContent>
          </w:sdt>
        </w:tc>
        <w:tc>
          <w:tcPr>
            <w:tcW w:w="942" w:type="pct"/>
            <w:vAlign w:val="center"/>
          </w:tcPr>
          <w:p w14:paraId="35F95BE5" w14:textId="77777777" w:rsidR="00EB3FA2" w:rsidRPr="007917F4" w:rsidRDefault="00EB3FA2">
            <w:pPr>
              <w:spacing w:line="26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積極的に参画したい</w:t>
            </w:r>
          </w:p>
        </w:tc>
        <w:tc>
          <w:tcPr>
            <w:tcW w:w="276" w:type="pct"/>
            <w:vAlign w:val="center"/>
          </w:tcPr>
          <w:p w14:paraId="3A473A8E" w14:textId="77777777" w:rsidR="00EB3FA2" w:rsidRPr="00E67057" w:rsidRDefault="00EB3FA2">
            <w:pPr>
              <w:spacing w:line="260" w:lineRule="exact"/>
              <w:jc w:val="center"/>
              <w:rPr>
                <w:rFonts w:ascii="Arial" w:eastAsia="ＭＳ ゴシック" w:hAnsi="Arial" w:cs="Arial"/>
              </w:rPr>
            </w:pPr>
            <w:r w:rsidRPr="00E67057">
              <w:rPr>
                <w:rFonts w:ascii="Arial" w:eastAsia="ＭＳ ゴシック" w:hAnsi="Arial" w:cs="Arial"/>
              </w:rPr>
              <w:t>2</w:t>
            </w:r>
          </w:p>
          <w:sdt>
            <w:sdtPr>
              <w:rPr>
                <w:rFonts w:ascii="Arial" w:eastAsia="ＭＳ ゴシック" w:hAnsi="Arial" w:cs="Arial"/>
              </w:rPr>
              <w:id w:val="-1753113872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599E35AC" w14:textId="77777777" w:rsidR="00EB3FA2" w:rsidRPr="007917F4" w:rsidRDefault="00EB3FA2">
                <w:pPr>
                  <w:spacing w:afterLines="20" w:after="72" w:line="260" w:lineRule="exact"/>
                  <w:jc w:val="center"/>
                  <w:rPr>
                    <w:rFonts w:ascii="ＭＳ ゴシック" w:eastAsia="ＭＳ ゴシック" w:hAnsi="ＭＳ ゴシック"/>
                  </w:rPr>
                </w:pPr>
                <w:r w:rsidRPr="00E67057">
                  <w:rPr>
                    <w:rFonts w:ascii="Segoe UI Symbol" w:eastAsia="ＭＳ ゴシック" w:hAnsi="Segoe UI Symbol" w:cs="Segoe UI Symbol"/>
                  </w:rPr>
                  <w:t>☐</w:t>
                </w:r>
              </w:p>
            </w:sdtContent>
          </w:sdt>
        </w:tc>
        <w:tc>
          <w:tcPr>
            <w:tcW w:w="1010" w:type="pct"/>
            <w:vAlign w:val="center"/>
          </w:tcPr>
          <w:p w14:paraId="257DEA64" w14:textId="77777777" w:rsidR="00EB3FA2" w:rsidRPr="007917F4" w:rsidRDefault="00EB3FA2">
            <w:pPr>
              <w:spacing w:line="26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条件によっては参画したい</w:t>
            </w:r>
          </w:p>
        </w:tc>
        <w:tc>
          <w:tcPr>
            <w:tcW w:w="273" w:type="pct"/>
            <w:vAlign w:val="center"/>
          </w:tcPr>
          <w:p w14:paraId="6A95CF2C" w14:textId="77777777" w:rsidR="00EB3FA2" w:rsidRPr="00E67057" w:rsidRDefault="00EB3FA2">
            <w:pPr>
              <w:spacing w:line="260" w:lineRule="exact"/>
              <w:jc w:val="center"/>
              <w:rPr>
                <w:rFonts w:ascii="Arial" w:eastAsia="ＭＳ ゴシック" w:hAnsi="Arial" w:cs="Arial"/>
              </w:rPr>
            </w:pPr>
            <w:r w:rsidRPr="00E67057">
              <w:rPr>
                <w:rFonts w:ascii="Arial" w:eastAsia="ＭＳ ゴシック" w:hAnsi="Arial" w:cs="Arial"/>
              </w:rPr>
              <w:t>3</w:t>
            </w:r>
          </w:p>
          <w:sdt>
            <w:sdtPr>
              <w:rPr>
                <w:rFonts w:ascii="Arial" w:eastAsia="ＭＳ ゴシック" w:hAnsi="Arial" w:cs="Arial"/>
              </w:rPr>
              <w:id w:val="1185402993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1039CAD1" w14:textId="77777777" w:rsidR="00EB3FA2" w:rsidRPr="007917F4" w:rsidRDefault="00EB3FA2">
                <w:pPr>
                  <w:spacing w:afterLines="20" w:after="72" w:line="260" w:lineRule="exact"/>
                  <w:jc w:val="center"/>
                  <w:rPr>
                    <w:rFonts w:ascii="ＭＳ ゴシック" w:eastAsia="ＭＳ ゴシック" w:hAnsi="ＭＳ ゴシック"/>
                  </w:rPr>
                </w:pPr>
                <w:r w:rsidRPr="00E67057">
                  <w:rPr>
                    <w:rFonts w:ascii="Segoe UI Symbol" w:eastAsia="ＭＳ ゴシック" w:hAnsi="Segoe UI Symbol" w:cs="Segoe UI Symbol"/>
                  </w:rPr>
                  <w:t>☐</w:t>
                </w:r>
              </w:p>
            </w:sdtContent>
          </w:sdt>
        </w:tc>
        <w:tc>
          <w:tcPr>
            <w:tcW w:w="1010" w:type="pct"/>
            <w:vAlign w:val="center"/>
          </w:tcPr>
          <w:p w14:paraId="142662C2" w14:textId="4DEE7D6C" w:rsidR="00EB3FA2" w:rsidRPr="007917F4" w:rsidRDefault="00DA15E2">
            <w:pPr>
              <w:spacing w:line="26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関心はあるが、</w:t>
            </w:r>
            <w:r w:rsidR="0010183B">
              <w:rPr>
                <w:rFonts w:ascii="ＭＳ ゴシック" w:eastAsia="ＭＳ ゴシック" w:hAnsi="ＭＳ ゴシック" w:hint="eastAsia"/>
              </w:rPr>
              <w:t>参画は</w:t>
            </w:r>
            <w:r>
              <w:rPr>
                <w:rFonts w:ascii="ＭＳ ゴシック" w:eastAsia="ＭＳ ゴシック" w:hAnsi="ＭＳ ゴシック" w:hint="eastAsia"/>
              </w:rPr>
              <w:t>難しい</w:t>
            </w:r>
          </w:p>
        </w:tc>
        <w:tc>
          <w:tcPr>
            <w:tcW w:w="273" w:type="pct"/>
            <w:vAlign w:val="center"/>
          </w:tcPr>
          <w:p w14:paraId="1FA7741C" w14:textId="77777777" w:rsidR="00EB3FA2" w:rsidRPr="00E67057" w:rsidRDefault="00EB3FA2">
            <w:pPr>
              <w:spacing w:line="26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4</w:t>
            </w:r>
          </w:p>
          <w:sdt>
            <w:sdtPr>
              <w:rPr>
                <w:rFonts w:ascii="Arial" w:eastAsia="ＭＳ ゴシック" w:hAnsi="Arial" w:cs="Arial"/>
              </w:rPr>
              <w:id w:val="-177198748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761E2285" w14:textId="77777777" w:rsidR="00EB3FA2" w:rsidRPr="007917F4" w:rsidRDefault="00EB3FA2">
                <w:pPr>
                  <w:spacing w:afterLines="20" w:after="72" w:line="260" w:lineRule="exact"/>
                  <w:jc w:val="center"/>
                  <w:rPr>
                    <w:rFonts w:ascii="ＭＳ ゴシック" w:eastAsia="ＭＳ ゴシック" w:hAnsi="ＭＳ ゴシック"/>
                  </w:rPr>
                </w:pPr>
                <w:r w:rsidRPr="00E67057">
                  <w:rPr>
                    <w:rFonts w:ascii="Segoe UI Symbol" w:eastAsia="ＭＳ ゴシック" w:hAnsi="Segoe UI Symbol" w:cs="Segoe UI Symbol"/>
                  </w:rPr>
                  <w:t>☐</w:t>
                </w:r>
              </w:p>
            </w:sdtContent>
          </w:sdt>
        </w:tc>
        <w:tc>
          <w:tcPr>
            <w:tcW w:w="940" w:type="pct"/>
            <w:vAlign w:val="center"/>
          </w:tcPr>
          <w:p w14:paraId="7D1F4C09" w14:textId="7FAB02CB" w:rsidR="00EB3FA2" w:rsidRPr="007917F4" w:rsidRDefault="000F5802">
            <w:pPr>
              <w:spacing w:line="26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参加は難しい</w:t>
            </w:r>
          </w:p>
        </w:tc>
      </w:tr>
    </w:tbl>
    <w:p w14:paraId="678C984C" w14:textId="77777777" w:rsidR="00EB3FA2" w:rsidRDefault="00EB3FA2" w:rsidP="003B154C">
      <w:pPr>
        <w:spacing w:afterLines="20" w:after="72" w:line="300" w:lineRule="exact"/>
        <w:rPr>
          <w:rFonts w:ascii="ＭＳ 明朝" w:hAnsi="ＭＳ 明朝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B154C" w14:paraId="39623138" w14:textId="77777777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924F1F0" w14:textId="17A181F7" w:rsidR="003B154C" w:rsidRDefault="003B154C">
            <w:pPr>
              <w:spacing w:afterLines="20" w:after="72" w:line="30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以下、問</w:t>
            </w:r>
            <w:r w:rsidR="00A733E5">
              <w:rPr>
                <w:rFonts w:ascii="ＭＳ 明朝" w:hAnsi="ＭＳ 明朝" w:hint="eastAsia"/>
              </w:rPr>
              <w:t>7</w:t>
            </w:r>
            <w:r w:rsidR="00FA2948">
              <w:rPr>
                <w:rFonts w:ascii="ＭＳ 明朝" w:hAnsi="ＭＳ 明朝" w:hint="eastAsia"/>
              </w:rPr>
              <w:t>～</w:t>
            </w:r>
            <w:r w:rsidR="006A292C">
              <w:rPr>
                <w:rFonts w:ascii="ＭＳ 明朝" w:hAnsi="ＭＳ 明朝" w:hint="eastAsia"/>
              </w:rPr>
              <w:t>1</w:t>
            </w:r>
            <w:r w:rsidR="003B461F">
              <w:rPr>
                <w:rFonts w:ascii="ＭＳ 明朝" w:hAnsi="ＭＳ 明朝" w:hint="eastAsia"/>
              </w:rPr>
              <w:t>1</w:t>
            </w:r>
            <w:r>
              <w:rPr>
                <w:rFonts w:ascii="ＭＳ 明朝" w:hAnsi="ＭＳ 明朝" w:hint="eastAsia"/>
              </w:rPr>
              <w:t>は</w:t>
            </w:r>
            <w:r w:rsidR="009061FE">
              <w:rPr>
                <w:rFonts w:ascii="ＭＳ 明朝" w:hAnsi="ＭＳ 明朝" w:hint="eastAsia"/>
              </w:rPr>
              <w:t>【問</w:t>
            </w:r>
            <w:r w:rsidR="001D6BA6">
              <w:rPr>
                <w:rFonts w:ascii="ＭＳ 明朝" w:hAnsi="ＭＳ 明朝" w:hint="eastAsia"/>
              </w:rPr>
              <w:t>6</w:t>
            </w:r>
            <w:r w:rsidR="009061FE">
              <w:rPr>
                <w:rFonts w:ascii="ＭＳ 明朝" w:hAnsi="ＭＳ 明朝" w:hint="eastAsia"/>
              </w:rPr>
              <w:t>】において、</w:t>
            </w:r>
            <w:r w:rsidRPr="003B154C">
              <w:rPr>
                <w:rFonts w:ascii="ＭＳ 明朝" w:hAnsi="ＭＳ 明朝"/>
              </w:rPr>
              <w:t xml:space="preserve">「1 </w:t>
            </w:r>
            <w:r w:rsidR="007F4552">
              <w:rPr>
                <w:rFonts w:ascii="ＭＳ 明朝" w:hAnsi="ＭＳ 明朝" w:hint="eastAsia"/>
              </w:rPr>
              <w:t>積極的に参画したい</w:t>
            </w:r>
            <w:r w:rsidRPr="003B154C">
              <w:rPr>
                <w:rFonts w:ascii="ＭＳ 明朝" w:hAnsi="ＭＳ 明朝"/>
              </w:rPr>
              <w:t xml:space="preserve">」「2 </w:t>
            </w:r>
            <w:r w:rsidR="007F4552">
              <w:rPr>
                <w:rFonts w:ascii="ＭＳ 明朝" w:hAnsi="ＭＳ 明朝" w:hint="eastAsia"/>
              </w:rPr>
              <w:t>条件によって参画したい</w:t>
            </w:r>
            <w:r w:rsidRPr="003B154C">
              <w:rPr>
                <w:rFonts w:ascii="ＭＳ 明朝" w:hAnsi="ＭＳ 明朝"/>
              </w:rPr>
              <w:t>」と回答</w:t>
            </w:r>
            <w:r w:rsidR="009061FE">
              <w:rPr>
                <w:rFonts w:ascii="ＭＳ 明朝" w:hAnsi="ＭＳ 明朝" w:hint="eastAsia"/>
              </w:rPr>
              <w:t>頂いた</w:t>
            </w:r>
            <w:r w:rsidR="002524CE">
              <w:rPr>
                <w:rFonts w:ascii="ＭＳ 明朝" w:hAnsi="ＭＳ 明朝" w:hint="eastAsia"/>
              </w:rPr>
              <w:t>方のみ</w:t>
            </w:r>
            <w:r w:rsidRPr="003B154C">
              <w:rPr>
                <w:rFonts w:ascii="ＭＳ 明朝" w:hAnsi="ＭＳ 明朝"/>
              </w:rPr>
              <w:t>ご回答ください。</w:t>
            </w:r>
            <w:r w:rsidR="003D1535" w:rsidRPr="007A0BCC">
              <w:rPr>
                <w:rFonts w:ascii="ＭＳ 明朝" w:hAnsi="ＭＳ 明朝" w:hint="eastAsia"/>
                <w:u w:val="single"/>
              </w:rPr>
              <w:t>「</w:t>
            </w:r>
            <w:r w:rsidR="003D1535">
              <w:rPr>
                <w:rFonts w:ascii="ＭＳ 明朝" w:hAnsi="ＭＳ 明朝" w:hint="eastAsia"/>
                <w:u w:val="single"/>
              </w:rPr>
              <w:t>３</w:t>
            </w:r>
            <w:r w:rsidR="003D1535" w:rsidRPr="007A0BCC">
              <w:rPr>
                <w:rFonts w:ascii="ＭＳ 明朝" w:hAnsi="ＭＳ 明朝"/>
                <w:u w:val="single"/>
              </w:rPr>
              <w:t xml:space="preserve"> </w:t>
            </w:r>
            <w:r w:rsidR="003D1535">
              <w:rPr>
                <w:rFonts w:ascii="ＭＳ 明朝" w:hAnsi="ＭＳ 明朝" w:hint="eastAsia"/>
                <w:u w:val="single"/>
              </w:rPr>
              <w:t>関心はあるが参画は難しい</w:t>
            </w:r>
            <w:r w:rsidR="003D1535" w:rsidRPr="007A0BCC">
              <w:rPr>
                <w:rFonts w:ascii="ＭＳ 明朝" w:hAnsi="ＭＳ 明朝" w:hint="eastAsia"/>
                <w:u w:val="single"/>
              </w:rPr>
              <w:t>」「</w:t>
            </w:r>
            <w:r w:rsidR="003D1535">
              <w:rPr>
                <w:rFonts w:ascii="ＭＳ 明朝" w:hAnsi="ＭＳ 明朝" w:hint="eastAsia"/>
                <w:u w:val="single"/>
              </w:rPr>
              <w:t>4</w:t>
            </w:r>
            <w:r w:rsidR="003D1535" w:rsidRPr="007A0BCC">
              <w:rPr>
                <w:rFonts w:ascii="ＭＳ 明朝" w:hAnsi="ＭＳ 明朝"/>
                <w:u w:val="single"/>
              </w:rPr>
              <w:t xml:space="preserve"> </w:t>
            </w:r>
            <w:r w:rsidR="003D1535" w:rsidRPr="007A0BCC">
              <w:rPr>
                <w:rFonts w:ascii="ＭＳ 明朝" w:hAnsi="ＭＳ 明朝" w:hint="eastAsia"/>
                <w:u w:val="single"/>
              </w:rPr>
              <w:t>参画は難しい</w:t>
            </w:r>
            <w:r w:rsidR="00377AE4">
              <w:rPr>
                <w:rFonts w:ascii="ＭＳ 明朝" w:hAnsi="ＭＳ 明朝" w:hint="eastAsia"/>
                <w:u w:val="single"/>
              </w:rPr>
              <w:t>」</w:t>
            </w:r>
            <w:r w:rsidR="003D1535" w:rsidRPr="007A0BCC">
              <w:rPr>
                <w:rFonts w:ascii="ＭＳ 明朝" w:hAnsi="ＭＳ 明朝" w:hint="eastAsia"/>
                <w:u w:val="single"/>
              </w:rPr>
              <w:t>と回答</w:t>
            </w:r>
            <w:r w:rsidR="003D1535">
              <w:rPr>
                <w:rFonts w:ascii="ＭＳ 明朝" w:hAnsi="ＭＳ 明朝" w:hint="eastAsia"/>
                <w:u w:val="single"/>
              </w:rPr>
              <w:t>頂いた</w:t>
            </w:r>
            <w:r w:rsidR="003D1535">
              <w:rPr>
                <w:rFonts w:ascii="ＭＳ 明朝" w:hAnsi="ＭＳ 明朝" w:hint="eastAsia"/>
              </w:rPr>
              <w:t>方</w:t>
            </w:r>
            <w:r w:rsidR="00377AE4">
              <w:rPr>
                <w:rFonts w:ascii="ＭＳ 明朝" w:hAnsi="ＭＳ 明朝" w:hint="eastAsia"/>
              </w:rPr>
              <w:t>は問12</w:t>
            </w:r>
            <w:r w:rsidR="003D1535">
              <w:rPr>
                <w:rFonts w:ascii="ＭＳ 明朝" w:hAnsi="ＭＳ 明朝" w:hint="eastAsia"/>
              </w:rPr>
              <w:t>のみ</w:t>
            </w:r>
            <w:r w:rsidR="003D1535" w:rsidRPr="003B154C">
              <w:rPr>
                <w:rFonts w:ascii="ＭＳ 明朝" w:hAnsi="ＭＳ 明朝"/>
              </w:rPr>
              <w:t>ご回答ください。</w:t>
            </w:r>
          </w:p>
        </w:tc>
      </w:tr>
    </w:tbl>
    <w:p w14:paraId="1FF96A58" w14:textId="3DAEFD66" w:rsidR="003B154C" w:rsidRPr="00FF58AD" w:rsidRDefault="007D666E" w:rsidP="00FC420A">
      <w:pPr>
        <w:numPr>
          <w:ilvl w:val="0"/>
          <w:numId w:val="2"/>
        </w:numPr>
        <w:spacing w:beforeLines="50" w:before="180" w:afterLines="20" w:after="72" w:line="300" w:lineRule="exact"/>
        <w:ind w:left="584" w:hanging="584"/>
        <w:rPr>
          <w:rFonts w:ascii="ＭＳ 明朝" w:hAnsi="ＭＳ 明朝"/>
        </w:rPr>
      </w:pPr>
      <w:r>
        <w:rPr>
          <w:rFonts w:ascii="ＭＳ 明朝" w:hAnsi="ＭＳ 明朝" w:hint="eastAsia"/>
        </w:rPr>
        <w:t>参画の際に想定される土地の形態（取得/借地</w:t>
      </w:r>
      <w:r w:rsidR="00A801BA">
        <w:rPr>
          <w:rFonts w:ascii="ＭＳ 明朝" w:hAnsi="ＭＳ 明朝" w:hint="eastAsia"/>
        </w:rPr>
        <w:t>）についてご回答ください。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468"/>
        <w:gridCol w:w="1601"/>
        <w:gridCol w:w="469"/>
        <w:gridCol w:w="1716"/>
        <w:gridCol w:w="464"/>
        <w:gridCol w:w="3776"/>
      </w:tblGrid>
      <w:tr w:rsidR="00E73008" w:rsidRPr="007917F4" w14:paraId="40460581" w14:textId="77777777" w:rsidTr="00E73008">
        <w:trPr>
          <w:trHeight w:val="567"/>
        </w:trPr>
        <w:tc>
          <w:tcPr>
            <w:tcW w:w="275" w:type="pct"/>
            <w:vAlign w:val="center"/>
          </w:tcPr>
          <w:p w14:paraId="3E716FB6" w14:textId="77777777" w:rsidR="00E73008" w:rsidRPr="00414F52" w:rsidRDefault="00E73008">
            <w:pPr>
              <w:spacing w:line="260" w:lineRule="exact"/>
              <w:jc w:val="center"/>
              <w:rPr>
                <w:rFonts w:ascii="Arial" w:eastAsia="ＭＳ ゴシック" w:hAnsi="Arial" w:cs="Arial"/>
                <w:color w:val="000000" w:themeColor="text1"/>
              </w:rPr>
            </w:pPr>
            <w:r w:rsidRPr="00414F52">
              <w:rPr>
                <w:rFonts w:ascii="Arial" w:eastAsia="ＭＳ ゴシック" w:hAnsi="Arial" w:cs="Arial" w:hint="eastAsia"/>
                <w:color w:val="000000" w:themeColor="text1"/>
              </w:rPr>
              <w:t>1</w:t>
            </w:r>
          </w:p>
          <w:sdt>
            <w:sdtPr>
              <w:rPr>
                <w:rFonts w:ascii="Arial" w:eastAsia="ＭＳ ゴシック" w:hAnsi="Arial" w:cs="Arial"/>
                <w:color w:val="000000" w:themeColor="text1"/>
              </w:rPr>
              <w:id w:val="1419450854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20D7665F" w14:textId="175BEC27" w:rsidR="00E73008" w:rsidRPr="00414F52" w:rsidRDefault="007D5971">
                <w:pPr>
                  <w:spacing w:afterLines="20" w:after="72" w:line="260" w:lineRule="exact"/>
                  <w:jc w:val="center"/>
                  <w:rPr>
                    <w:rFonts w:ascii="ＭＳ ゴシック" w:eastAsia="ＭＳ ゴシック" w:hAnsi="ＭＳ ゴシック"/>
                    <w:color w:val="000000" w:themeColor="text1"/>
                  </w:rPr>
                </w:pPr>
                <w:r>
                  <w:rPr>
                    <w:rFonts w:ascii="ＭＳ ゴシック" w:eastAsia="ＭＳ ゴシック" w:hAnsi="ＭＳ ゴシック" w:cs="Arial" w:hint="eastAsia"/>
                    <w:color w:val="000000" w:themeColor="text1"/>
                  </w:rPr>
                  <w:t>☐</w:t>
                </w:r>
              </w:p>
            </w:sdtContent>
          </w:sdt>
        </w:tc>
        <w:tc>
          <w:tcPr>
            <w:tcW w:w="942" w:type="pct"/>
            <w:vAlign w:val="center"/>
          </w:tcPr>
          <w:p w14:paraId="027F0868" w14:textId="3DC7F6ED" w:rsidR="00E73008" w:rsidRPr="00414F52" w:rsidRDefault="00E73008">
            <w:pPr>
              <w:spacing w:line="260" w:lineRule="exac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414F52">
              <w:rPr>
                <w:rFonts w:ascii="ＭＳ ゴシック" w:eastAsia="ＭＳ ゴシック" w:hAnsi="ＭＳ ゴシック" w:hint="eastAsia"/>
                <w:color w:val="000000" w:themeColor="text1"/>
              </w:rPr>
              <w:t>土地の取得</w:t>
            </w:r>
          </w:p>
        </w:tc>
        <w:tc>
          <w:tcPr>
            <w:tcW w:w="276" w:type="pct"/>
            <w:vAlign w:val="center"/>
          </w:tcPr>
          <w:p w14:paraId="5E72329B" w14:textId="77777777" w:rsidR="00E73008" w:rsidRPr="00414F52" w:rsidRDefault="00E73008">
            <w:pPr>
              <w:spacing w:line="260" w:lineRule="exact"/>
              <w:jc w:val="center"/>
              <w:rPr>
                <w:rFonts w:ascii="Arial" w:eastAsia="ＭＳ ゴシック" w:hAnsi="Arial" w:cs="Arial"/>
                <w:color w:val="000000" w:themeColor="text1"/>
              </w:rPr>
            </w:pPr>
            <w:r w:rsidRPr="00414F52">
              <w:rPr>
                <w:rFonts w:ascii="Arial" w:eastAsia="ＭＳ ゴシック" w:hAnsi="Arial" w:cs="Arial"/>
                <w:color w:val="000000" w:themeColor="text1"/>
              </w:rPr>
              <w:t>2</w:t>
            </w:r>
          </w:p>
          <w:sdt>
            <w:sdtPr>
              <w:rPr>
                <w:rFonts w:ascii="Arial" w:eastAsia="ＭＳ ゴシック" w:hAnsi="Arial" w:cs="Arial"/>
                <w:color w:val="000000" w:themeColor="text1"/>
              </w:rPr>
              <w:id w:val="-942225607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5E0C4052" w14:textId="77777777" w:rsidR="00E73008" w:rsidRPr="00414F52" w:rsidRDefault="00E73008">
                <w:pPr>
                  <w:spacing w:afterLines="20" w:after="72" w:line="260" w:lineRule="exact"/>
                  <w:jc w:val="center"/>
                  <w:rPr>
                    <w:rFonts w:ascii="ＭＳ ゴシック" w:eastAsia="ＭＳ ゴシック" w:hAnsi="ＭＳ ゴシック"/>
                    <w:color w:val="000000" w:themeColor="text1"/>
                  </w:rPr>
                </w:pPr>
                <w:r w:rsidRPr="00414F52">
                  <w:rPr>
                    <w:rFonts w:ascii="Segoe UI Symbol" w:eastAsia="ＭＳ ゴシック" w:hAnsi="Segoe UI Symbol" w:cs="Segoe UI Symbol"/>
                    <w:color w:val="000000" w:themeColor="text1"/>
                  </w:rPr>
                  <w:t>☐</w:t>
                </w:r>
              </w:p>
            </w:sdtContent>
          </w:sdt>
        </w:tc>
        <w:tc>
          <w:tcPr>
            <w:tcW w:w="1010" w:type="pct"/>
            <w:vAlign w:val="center"/>
          </w:tcPr>
          <w:p w14:paraId="170C7CBB" w14:textId="0D266ABB" w:rsidR="00E73008" w:rsidRPr="00414F52" w:rsidRDefault="00E73008">
            <w:pPr>
              <w:spacing w:line="260" w:lineRule="exac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414F52">
              <w:rPr>
                <w:rFonts w:ascii="ＭＳ ゴシック" w:eastAsia="ＭＳ ゴシック" w:hAnsi="ＭＳ ゴシック" w:hint="eastAsia"/>
                <w:color w:val="000000" w:themeColor="text1"/>
              </w:rPr>
              <w:t>定期借地</w:t>
            </w:r>
          </w:p>
        </w:tc>
        <w:tc>
          <w:tcPr>
            <w:tcW w:w="273" w:type="pct"/>
            <w:vAlign w:val="center"/>
          </w:tcPr>
          <w:p w14:paraId="5519DDD6" w14:textId="77777777" w:rsidR="00E73008" w:rsidRPr="00414F52" w:rsidRDefault="00E73008">
            <w:pPr>
              <w:spacing w:line="260" w:lineRule="exact"/>
              <w:jc w:val="center"/>
              <w:rPr>
                <w:rFonts w:ascii="Arial" w:eastAsia="ＭＳ ゴシック" w:hAnsi="Arial" w:cs="Arial"/>
                <w:color w:val="000000" w:themeColor="text1"/>
              </w:rPr>
            </w:pPr>
            <w:r w:rsidRPr="00414F52">
              <w:rPr>
                <w:rFonts w:ascii="Arial" w:eastAsia="ＭＳ ゴシック" w:hAnsi="Arial" w:cs="Arial"/>
                <w:color w:val="000000" w:themeColor="text1"/>
              </w:rPr>
              <w:t>3</w:t>
            </w:r>
          </w:p>
          <w:sdt>
            <w:sdtPr>
              <w:rPr>
                <w:rFonts w:ascii="Arial" w:eastAsia="ＭＳ ゴシック" w:hAnsi="Arial" w:cs="Arial"/>
                <w:color w:val="000000" w:themeColor="text1"/>
              </w:rPr>
              <w:id w:val="969943853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5C6034A8" w14:textId="77777777" w:rsidR="00E73008" w:rsidRPr="00414F52" w:rsidRDefault="00E73008">
                <w:pPr>
                  <w:spacing w:afterLines="20" w:after="72" w:line="260" w:lineRule="exact"/>
                  <w:jc w:val="center"/>
                  <w:rPr>
                    <w:rFonts w:ascii="ＭＳ ゴシック" w:eastAsia="ＭＳ ゴシック" w:hAnsi="ＭＳ ゴシック"/>
                    <w:color w:val="000000" w:themeColor="text1"/>
                  </w:rPr>
                </w:pPr>
                <w:r w:rsidRPr="00414F52">
                  <w:rPr>
                    <w:rFonts w:ascii="Segoe UI Symbol" w:eastAsia="ＭＳ ゴシック" w:hAnsi="Segoe UI Symbol" w:cs="Segoe UI Symbol"/>
                    <w:color w:val="000000" w:themeColor="text1"/>
                  </w:rPr>
                  <w:t>☐</w:t>
                </w:r>
              </w:p>
            </w:sdtContent>
          </w:sdt>
        </w:tc>
        <w:tc>
          <w:tcPr>
            <w:tcW w:w="2223" w:type="pct"/>
            <w:vAlign w:val="center"/>
          </w:tcPr>
          <w:p w14:paraId="1BCDC688" w14:textId="053AA924" w:rsidR="00E73008" w:rsidRPr="00414F52" w:rsidRDefault="00E73008">
            <w:pPr>
              <w:spacing w:line="260" w:lineRule="exac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414F52">
              <w:rPr>
                <w:rFonts w:ascii="ＭＳ ゴシック" w:eastAsia="ＭＳ ゴシック" w:hAnsi="ＭＳ ゴシック" w:hint="eastAsia"/>
                <w:color w:val="000000" w:themeColor="text1"/>
              </w:rPr>
              <w:t>その他（　　　　　　　　　　　）</w:t>
            </w:r>
          </w:p>
        </w:tc>
      </w:tr>
    </w:tbl>
    <w:p w14:paraId="0BCF33F2" w14:textId="77777777" w:rsidR="00D521A7" w:rsidRDefault="00D521A7" w:rsidP="00D521A7">
      <w:pPr>
        <w:spacing w:afterLines="20" w:after="72" w:line="300" w:lineRule="exact"/>
        <w:rPr>
          <w:rFonts w:ascii="ＭＳ 明朝" w:hAnsi="ＭＳ 明朝"/>
        </w:rPr>
      </w:pPr>
    </w:p>
    <w:p w14:paraId="27089060" w14:textId="39F9244D" w:rsidR="00D521A7" w:rsidRPr="00FF58AD" w:rsidRDefault="00D521A7" w:rsidP="00D521A7">
      <w:pPr>
        <w:numPr>
          <w:ilvl w:val="0"/>
          <w:numId w:val="2"/>
        </w:numPr>
        <w:spacing w:afterLines="20" w:after="72" w:line="300" w:lineRule="exact"/>
        <w:ind w:left="584" w:hanging="584"/>
        <w:rPr>
          <w:rFonts w:ascii="ＭＳ 明朝" w:hAnsi="ＭＳ 明朝"/>
        </w:rPr>
      </w:pPr>
      <w:r>
        <w:rPr>
          <w:rFonts w:ascii="ＭＳ 明朝" w:hAnsi="ＭＳ 明朝" w:hint="eastAsia"/>
        </w:rPr>
        <w:t>参画の際に想定され</w:t>
      </w:r>
      <w:r w:rsidR="000C34D7">
        <w:rPr>
          <w:rFonts w:ascii="ＭＳ 明朝" w:hAnsi="ＭＳ 明朝" w:hint="eastAsia"/>
        </w:rPr>
        <w:t>建物の形態についてご回答ください。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468"/>
        <w:gridCol w:w="1600"/>
        <w:gridCol w:w="469"/>
        <w:gridCol w:w="1716"/>
        <w:gridCol w:w="464"/>
        <w:gridCol w:w="1716"/>
        <w:gridCol w:w="464"/>
        <w:gridCol w:w="1597"/>
      </w:tblGrid>
      <w:tr w:rsidR="00D521A7" w:rsidRPr="007917F4" w14:paraId="3DC9A67D" w14:textId="77777777">
        <w:trPr>
          <w:trHeight w:val="567"/>
        </w:trPr>
        <w:tc>
          <w:tcPr>
            <w:tcW w:w="276" w:type="pct"/>
            <w:vAlign w:val="center"/>
          </w:tcPr>
          <w:p w14:paraId="0E9774F7" w14:textId="77777777" w:rsidR="00D521A7" w:rsidRPr="00FF5D35" w:rsidRDefault="00D521A7">
            <w:pPr>
              <w:spacing w:line="260" w:lineRule="exact"/>
              <w:jc w:val="center"/>
              <w:rPr>
                <w:rFonts w:ascii="Arial" w:eastAsia="ＭＳ ゴシック" w:hAnsi="Arial" w:cs="Arial"/>
                <w:color w:val="000000" w:themeColor="text1"/>
              </w:rPr>
            </w:pPr>
            <w:r w:rsidRPr="00FF5D35">
              <w:rPr>
                <w:rFonts w:ascii="Arial" w:eastAsia="ＭＳ ゴシック" w:hAnsi="Arial" w:cs="Arial" w:hint="eastAsia"/>
                <w:color w:val="000000" w:themeColor="text1"/>
              </w:rPr>
              <w:t>1</w:t>
            </w:r>
          </w:p>
          <w:sdt>
            <w:sdtPr>
              <w:rPr>
                <w:rFonts w:ascii="Arial" w:eastAsia="ＭＳ ゴシック" w:hAnsi="Arial" w:cs="Arial"/>
                <w:color w:val="000000" w:themeColor="text1"/>
              </w:rPr>
              <w:id w:val="-1787572702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636EE326" w14:textId="7A737088" w:rsidR="00D521A7" w:rsidRPr="00FF5D35" w:rsidRDefault="007D5971">
                <w:pPr>
                  <w:spacing w:afterLines="20" w:after="72" w:line="260" w:lineRule="exact"/>
                  <w:jc w:val="center"/>
                  <w:rPr>
                    <w:rFonts w:ascii="ＭＳ ゴシック" w:eastAsia="ＭＳ ゴシック" w:hAnsi="ＭＳ ゴシック"/>
                    <w:color w:val="000000" w:themeColor="text1"/>
                  </w:rPr>
                </w:pPr>
                <w:r>
                  <w:rPr>
                    <w:rFonts w:ascii="ＭＳ ゴシック" w:eastAsia="ＭＳ ゴシック" w:hAnsi="ＭＳ ゴシック" w:cs="Arial" w:hint="eastAsia"/>
                    <w:color w:val="000000" w:themeColor="text1"/>
                  </w:rPr>
                  <w:t>☐</w:t>
                </w:r>
              </w:p>
            </w:sdtContent>
          </w:sdt>
        </w:tc>
        <w:tc>
          <w:tcPr>
            <w:tcW w:w="942" w:type="pct"/>
            <w:vAlign w:val="center"/>
          </w:tcPr>
          <w:p w14:paraId="300D0438" w14:textId="2BA63580" w:rsidR="00D521A7" w:rsidRPr="00FF5D35" w:rsidRDefault="00FF5D35">
            <w:pPr>
              <w:spacing w:line="260" w:lineRule="exac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F5D35">
              <w:rPr>
                <w:rFonts w:ascii="ＭＳ ゴシック" w:eastAsia="ＭＳ ゴシック" w:hAnsi="ＭＳ ゴシック" w:hint="eastAsia"/>
                <w:color w:val="000000" w:themeColor="text1"/>
              </w:rPr>
              <w:t>建物</w:t>
            </w:r>
            <w:r w:rsidR="000C34D7" w:rsidRPr="00FF5D35">
              <w:rPr>
                <w:rFonts w:ascii="ＭＳ ゴシック" w:eastAsia="ＭＳ ゴシック" w:hAnsi="ＭＳ ゴシック" w:hint="eastAsia"/>
                <w:color w:val="000000" w:themeColor="text1"/>
              </w:rPr>
              <w:t>所有</w:t>
            </w:r>
          </w:p>
        </w:tc>
        <w:tc>
          <w:tcPr>
            <w:tcW w:w="276" w:type="pct"/>
            <w:vAlign w:val="center"/>
          </w:tcPr>
          <w:p w14:paraId="7E67A2E5" w14:textId="77777777" w:rsidR="00D521A7" w:rsidRPr="00FF5D35" w:rsidRDefault="00D521A7">
            <w:pPr>
              <w:spacing w:line="260" w:lineRule="exact"/>
              <w:jc w:val="center"/>
              <w:rPr>
                <w:rFonts w:ascii="Arial" w:eastAsia="ＭＳ ゴシック" w:hAnsi="Arial" w:cs="Arial"/>
                <w:color w:val="000000" w:themeColor="text1"/>
              </w:rPr>
            </w:pPr>
            <w:r w:rsidRPr="00FF5D35">
              <w:rPr>
                <w:rFonts w:ascii="Arial" w:eastAsia="ＭＳ ゴシック" w:hAnsi="Arial" w:cs="Arial"/>
                <w:color w:val="000000" w:themeColor="text1"/>
              </w:rPr>
              <w:t>2</w:t>
            </w:r>
          </w:p>
          <w:sdt>
            <w:sdtPr>
              <w:rPr>
                <w:rFonts w:ascii="Arial" w:eastAsia="ＭＳ ゴシック" w:hAnsi="Arial" w:cs="Arial"/>
                <w:color w:val="000000" w:themeColor="text1"/>
              </w:rPr>
              <w:id w:val="1644389158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68E12120" w14:textId="77777777" w:rsidR="00D521A7" w:rsidRPr="00FF5D35" w:rsidRDefault="00D521A7">
                <w:pPr>
                  <w:spacing w:afterLines="20" w:after="72" w:line="260" w:lineRule="exact"/>
                  <w:jc w:val="center"/>
                  <w:rPr>
                    <w:rFonts w:ascii="ＭＳ ゴシック" w:eastAsia="ＭＳ ゴシック" w:hAnsi="ＭＳ ゴシック"/>
                    <w:color w:val="000000" w:themeColor="text1"/>
                  </w:rPr>
                </w:pPr>
                <w:r w:rsidRPr="00FF5D35">
                  <w:rPr>
                    <w:rFonts w:ascii="Segoe UI Symbol" w:eastAsia="ＭＳ ゴシック" w:hAnsi="Segoe UI Symbol" w:cs="Segoe UI Symbol"/>
                    <w:color w:val="000000" w:themeColor="text1"/>
                  </w:rPr>
                  <w:t>☐</w:t>
                </w:r>
              </w:p>
            </w:sdtContent>
          </w:sdt>
        </w:tc>
        <w:tc>
          <w:tcPr>
            <w:tcW w:w="1010" w:type="pct"/>
            <w:vAlign w:val="center"/>
          </w:tcPr>
          <w:p w14:paraId="1FC0C53C" w14:textId="2E47CBE9" w:rsidR="00D521A7" w:rsidRPr="00FF5D35" w:rsidRDefault="000C34D7">
            <w:pPr>
              <w:spacing w:line="260" w:lineRule="exac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F5D35">
              <w:rPr>
                <w:rFonts w:ascii="ＭＳ ゴシック" w:eastAsia="ＭＳ ゴシック" w:hAnsi="ＭＳ ゴシック" w:hint="eastAsia"/>
                <w:color w:val="000000" w:themeColor="text1"/>
              </w:rPr>
              <w:t>区分所有</w:t>
            </w:r>
          </w:p>
        </w:tc>
        <w:tc>
          <w:tcPr>
            <w:tcW w:w="273" w:type="pct"/>
            <w:vAlign w:val="center"/>
          </w:tcPr>
          <w:p w14:paraId="415B44E5" w14:textId="77777777" w:rsidR="00D521A7" w:rsidRPr="00FF5D35" w:rsidRDefault="00D521A7">
            <w:pPr>
              <w:spacing w:line="260" w:lineRule="exact"/>
              <w:jc w:val="center"/>
              <w:rPr>
                <w:rFonts w:ascii="Arial" w:eastAsia="ＭＳ ゴシック" w:hAnsi="Arial" w:cs="Arial"/>
                <w:color w:val="000000" w:themeColor="text1"/>
              </w:rPr>
            </w:pPr>
            <w:r w:rsidRPr="00FF5D35">
              <w:rPr>
                <w:rFonts w:ascii="Arial" w:eastAsia="ＭＳ ゴシック" w:hAnsi="Arial" w:cs="Arial"/>
                <w:color w:val="000000" w:themeColor="text1"/>
              </w:rPr>
              <w:t>3</w:t>
            </w:r>
          </w:p>
          <w:sdt>
            <w:sdtPr>
              <w:rPr>
                <w:rFonts w:ascii="Arial" w:eastAsia="ＭＳ ゴシック" w:hAnsi="Arial" w:cs="Arial"/>
                <w:color w:val="000000" w:themeColor="text1"/>
              </w:rPr>
              <w:id w:val="138387992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656EE493" w14:textId="77777777" w:rsidR="00D521A7" w:rsidRPr="00FF5D35" w:rsidRDefault="00D521A7">
                <w:pPr>
                  <w:spacing w:afterLines="20" w:after="72" w:line="260" w:lineRule="exact"/>
                  <w:jc w:val="center"/>
                  <w:rPr>
                    <w:rFonts w:ascii="ＭＳ ゴシック" w:eastAsia="ＭＳ ゴシック" w:hAnsi="ＭＳ ゴシック"/>
                    <w:color w:val="000000" w:themeColor="text1"/>
                  </w:rPr>
                </w:pPr>
                <w:r w:rsidRPr="00FF5D35">
                  <w:rPr>
                    <w:rFonts w:ascii="Segoe UI Symbol" w:eastAsia="ＭＳ ゴシック" w:hAnsi="Segoe UI Symbol" w:cs="Segoe UI Symbol"/>
                    <w:color w:val="000000" w:themeColor="text1"/>
                  </w:rPr>
                  <w:t>☐</w:t>
                </w:r>
              </w:p>
            </w:sdtContent>
          </w:sdt>
        </w:tc>
        <w:tc>
          <w:tcPr>
            <w:tcW w:w="1010" w:type="pct"/>
            <w:vAlign w:val="center"/>
          </w:tcPr>
          <w:p w14:paraId="6A43BE01" w14:textId="6667C455" w:rsidR="00D521A7" w:rsidRPr="00FF5D35" w:rsidRDefault="000C34D7">
            <w:pPr>
              <w:spacing w:line="260" w:lineRule="exac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F5D35">
              <w:rPr>
                <w:rFonts w:ascii="ＭＳ ゴシック" w:eastAsia="ＭＳ ゴシック" w:hAnsi="ＭＳ ゴシック" w:hint="eastAsia"/>
                <w:color w:val="000000" w:themeColor="text1"/>
              </w:rPr>
              <w:t>賃貸借</w:t>
            </w:r>
          </w:p>
        </w:tc>
        <w:tc>
          <w:tcPr>
            <w:tcW w:w="273" w:type="pct"/>
            <w:vAlign w:val="center"/>
          </w:tcPr>
          <w:p w14:paraId="43DD2E10" w14:textId="77777777" w:rsidR="00D521A7" w:rsidRPr="00FF5D35" w:rsidRDefault="00D521A7">
            <w:pPr>
              <w:spacing w:line="260" w:lineRule="exact"/>
              <w:jc w:val="center"/>
              <w:rPr>
                <w:rFonts w:ascii="Arial" w:eastAsia="ＭＳ ゴシック" w:hAnsi="Arial" w:cs="Arial"/>
                <w:color w:val="000000" w:themeColor="text1"/>
              </w:rPr>
            </w:pPr>
            <w:r w:rsidRPr="00FF5D35">
              <w:rPr>
                <w:rFonts w:ascii="Arial" w:eastAsia="ＭＳ ゴシック" w:hAnsi="Arial" w:cs="Arial" w:hint="eastAsia"/>
                <w:color w:val="000000" w:themeColor="text1"/>
              </w:rPr>
              <w:t>4</w:t>
            </w:r>
          </w:p>
          <w:sdt>
            <w:sdtPr>
              <w:rPr>
                <w:rFonts w:ascii="Arial" w:eastAsia="ＭＳ ゴシック" w:hAnsi="Arial" w:cs="Arial"/>
                <w:color w:val="000000" w:themeColor="text1"/>
              </w:rPr>
              <w:id w:val="-878476897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173D05C4" w14:textId="77777777" w:rsidR="00D521A7" w:rsidRPr="00FF5D35" w:rsidRDefault="00D521A7">
                <w:pPr>
                  <w:spacing w:afterLines="20" w:after="72" w:line="260" w:lineRule="exact"/>
                  <w:jc w:val="center"/>
                  <w:rPr>
                    <w:rFonts w:ascii="ＭＳ ゴシック" w:eastAsia="ＭＳ ゴシック" w:hAnsi="ＭＳ ゴシック"/>
                    <w:color w:val="000000" w:themeColor="text1"/>
                  </w:rPr>
                </w:pPr>
                <w:r w:rsidRPr="00FF5D35">
                  <w:rPr>
                    <w:rFonts w:ascii="Segoe UI Symbol" w:eastAsia="ＭＳ ゴシック" w:hAnsi="Segoe UI Symbol" w:cs="Segoe UI Symbol"/>
                    <w:color w:val="000000" w:themeColor="text1"/>
                  </w:rPr>
                  <w:t>☐</w:t>
                </w:r>
              </w:p>
            </w:sdtContent>
          </w:sdt>
        </w:tc>
        <w:tc>
          <w:tcPr>
            <w:tcW w:w="940" w:type="pct"/>
            <w:vAlign w:val="center"/>
          </w:tcPr>
          <w:p w14:paraId="37D056DB" w14:textId="77777777" w:rsidR="00D521A7" w:rsidRPr="00FF5D35" w:rsidRDefault="00D521A7">
            <w:pPr>
              <w:spacing w:line="260" w:lineRule="exac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F5D35">
              <w:rPr>
                <w:rFonts w:ascii="ＭＳ ゴシック" w:eastAsia="ＭＳ ゴシック" w:hAnsi="ＭＳ ゴシック" w:hint="eastAsia"/>
                <w:color w:val="000000" w:themeColor="text1"/>
              </w:rPr>
              <w:t>その他</w:t>
            </w:r>
          </w:p>
          <w:p w14:paraId="1B12DD8A" w14:textId="74E07B59" w:rsidR="00FF5D35" w:rsidRPr="00FF5D35" w:rsidRDefault="00FF5D35">
            <w:pPr>
              <w:spacing w:line="260" w:lineRule="exac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F5D35">
              <w:rPr>
                <w:rFonts w:ascii="ＭＳ ゴシック" w:eastAsia="ＭＳ ゴシック" w:hAnsi="ＭＳ ゴシック" w:hint="eastAsia"/>
                <w:color w:val="000000" w:themeColor="text1"/>
              </w:rPr>
              <w:t>（　　　　）</w:t>
            </w:r>
          </w:p>
        </w:tc>
      </w:tr>
    </w:tbl>
    <w:p w14:paraId="1BA8FAF7" w14:textId="77777777" w:rsidR="00033036" w:rsidRDefault="00033036" w:rsidP="00E70846">
      <w:pPr>
        <w:spacing w:afterLines="20" w:after="72" w:line="300" w:lineRule="exact"/>
        <w:rPr>
          <w:rFonts w:ascii="ＭＳ 明朝" w:hAnsi="ＭＳ 明朝"/>
        </w:rPr>
      </w:pPr>
    </w:p>
    <w:p w14:paraId="2182E8C7" w14:textId="3FCCA367" w:rsidR="006D7A62" w:rsidRPr="006D7A62" w:rsidRDefault="006D7A62" w:rsidP="006D7A62">
      <w:pPr>
        <w:numPr>
          <w:ilvl w:val="0"/>
          <w:numId w:val="2"/>
        </w:numPr>
        <w:spacing w:afterLines="20" w:after="72" w:line="30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事業参画において、</w:t>
      </w:r>
      <w:r w:rsidR="00995CDA">
        <w:rPr>
          <w:rFonts w:ascii="ＭＳ 明朝" w:hAnsi="ＭＳ 明朝" w:hint="eastAsia"/>
        </w:rPr>
        <w:t>問8</w:t>
      </w:r>
      <w:r>
        <w:rPr>
          <w:rFonts w:ascii="ＭＳ 明朝" w:hAnsi="ＭＳ 明朝" w:hint="eastAsia"/>
        </w:rPr>
        <w:t>・</w:t>
      </w:r>
      <w:r w:rsidR="00995CDA">
        <w:rPr>
          <w:rFonts w:ascii="ＭＳ 明朝" w:hAnsi="ＭＳ 明朝" w:hint="eastAsia"/>
        </w:rPr>
        <w:t>9</w:t>
      </w:r>
      <w:r>
        <w:rPr>
          <w:rFonts w:ascii="ＭＳ 明朝" w:hAnsi="ＭＳ 明朝" w:hint="eastAsia"/>
        </w:rPr>
        <w:t>の他に条件がありましたら、その内容</w:t>
      </w:r>
      <w:r w:rsidR="00DC70F1">
        <w:rPr>
          <w:rFonts w:ascii="ＭＳ 明朝" w:hAnsi="ＭＳ 明朝" w:hint="eastAsia"/>
        </w:rPr>
        <w:t>について</w:t>
      </w:r>
      <w:r>
        <w:rPr>
          <w:rFonts w:ascii="ＭＳ 明朝" w:hAnsi="ＭＳ 明朝" w:hint="eastAsia"/>
        </w:rPr>
        <w:t>ご回答下さい。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D7A62" w14:paraId="154F600F" w14:textId="77777777">
        <w:tc>
          <w:tcPr>
            <w:tcW w:w="8494" w:type="dxa"/>
          </w:tcPr>
          <w:p w14:paraId="3628E4D9" w14:textId="77777777" w:rsidR="006D7A62" w:rsidRDefault="006D7A62">
            <w:pPr>
              <w:spacing w:afterLines="20" w:after="72" w:line="300" w:lineRule="exact"/>
              <w:rPr>
                <w:rFonts w:ascii="ＭＳ 明朝" w:hAnsi="ＭＳ 明朝"/>
                <w:u w:val="single"/>
              </w:rPr>
            </w:pPr>
          </w:p>
          <w:p w14:paraId="4F11AD2E" w14:textId="77777777" w:rsidR="006D7A62" w:rsidRDefault="006D7A62">
            <w:pPr>
              <w:spacing w:afterLines="20" w:after="72" w:line="300" w:lineRule="exact"/>
              <w:rPr>
                <w:rFonts w:ascii="ＭＳ 明朝" w:hAnsi="ＭＳ 明朝"/>
                <w:u w:val="single"/>
              </w:rPr>
            </w:pPr>
          </w:p>
          <w:p w14:paraId="742D9F90" w14:textId="77777777" w:rsidR="006D7A62" w:rsidRDefault="006D7A62">
            <w:pPr>
              <w:spacing w:afterLines="20" w:after="72" w:line="300" w:lineRule="exact"/>
              <w:rPr>
                <w:rFonts w:ascii="ＭＳ 明朝" w:hAnsi="ＭＳ 明朝"/>
                <w:u w:val="single"/>
              </w:rPr>
            </w:pPr>
          </w:p>
        </w:tc>
      </w:tr>
    </w:tbl>
    <w:p w14:paraId="2C9C020D" w14:textId="77777777" w:rsidR="00C45015" w:rsidRDefault="00C45015" w:rsidP="00C45015">
      <w:pPr>
        <w:spacing w:afterLines="20" w:after="72" w:line="260" w:lineRule="exact"/>
        <w:rPr>
          <w:rFonts w:ascii="ＭＳ 明朝" w:hAnsi="ＭＳ 明朝"/>
        </w:rPr>
      </w:pPr>
    </w:p>
    <w:p w14:paraId="1AC5A98A" w14:textId="77777777" w:rsidR="00547004" w:rsidRPr="00FF58AD" w:rsidRDefault="00547004" w:rsidP="00547004">
      <w:pPr>
        <w:numPr>
          <w:ilvl w:val="0"/>
          <w:numId w:val="2"/>
        </w:numPr>
        <w:spacing w:afterLines="20" w:after="72" w:line="300" w:lineRule="exact"/>
        <w:ind w:left="584" w:hanging="584"/>
        <w:rPr>
          <w:rFonts w:ascii="ＭＳ 明朝" w:hAnsi="ＭＳ 明朝"/>
        </w:rPr>
      </w:pPr>
      <w:r>
        <w:rPr>
          <w:rFonts w:ascii="ＭＳ 明朝" w:hAnsi="ＭＳ 明朝" w:hint="eastAsia"/>
        </w:rPr>
        <w:t>市役所周辺地域における最適化事業との一体事業化について、貴社のお考えをご回答ください。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468"/>
        <w:gridCol w:w="1600"/>
        <w:gridCol w:w="469"/>
        <w:gridCol w:w="1716"/>
        <w:gridCol w:w="464"/>
        <w:gridCol w:w="1716"/>
        <w:gridCol w:w="464"/>
        <w:gridCol w:w="1597"/>
      </w:tblGrid>
      <w:tr w:rsidR="00547004" w:rsidRPr="007917F4" w14:paraId="04A120E0" w14:textId="77777777" w:rsidTr="00605BBD">
        <w:trPr>
          <w:trHeight w:val="567"/>
        </w:trPr>
        <w:tc>
          <w:tcPr>
            <w:tcW w:w="276" w:type="pct"/>
            <w:vAlign w:val="center"/>
          </w:tcPr>
          <w:p w14:paraId="2C05D093" w14:textId="77777777" w:rsidR="00547004" w:rsidRPr="00FF5D35" w:rsidRDefault="00547004" w:rsidP="00605BBD">
            <w:pPr>
              <w:spacing w:line="260" w:lineRule="exact"/>
              <w:jc w:val="center"/>
              <w:rPr>
                <w:rFonts w:ascii="Arial" w:eastAsia="ＭＳ ゴシック" w:hAnsi="Arial" w:cs="Arial"/>
                <w:color w:val="000000" w:themeColor="text1"/>
              </w:rPr>
            </w:pPr>
            <w:r w:rsidRPr="00FF5D35">
              <w:rPr>
                <w:rFonts w:ascii="Arial" w:eastAsia="ＭＳ ゴシック" w:hAnsi="Arial" w:cs="Arial" w:hint="eastAsia"/>
                <w:color w:val="000000" w:themeColor="text1"/>
              </w:rPr>
              <w:t>1</w:t>
            </w:r>
          </w:p>
          <w:sdt>
            <w:sdtPr>
              <w:rPr>
                <w:rFonts w:ascii="Arial" w:eastAsia="ＭＳ ゴシック" w:hAnsi="Arial" w:cs="Arial"/>
                <w:color w:val="000000" w:themeColor="text1"/>
              </w:rPr>
              <w:id w:val="-1972126808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761F6F24" w14:textId="77777777" w:rsidR="00547004" w:rsidRPr="00FF5D35" w:rsidRDefault="00547004" w:rsidP="00605BBD">
                <w:pPr>
                  <w:spacing w:afterLines="20" w:after="72" w:line="260" w:lineRule="exact"/>
                  <w:jc w:val="center"/>
                  <w:rPr>
                    <w:rFonts w:ascii="ＭＳ ゴシック" w:eastAsia="ＭＳ ゴシック" w:hAnsi="ＭＳ ゴシック"/>
                    <w:color w:val="000000" w:themeColor="text1"/>
                  </w:rPr>
                </w:pPr>
                <w:r>
                  <w:rPr>
                    <w:rFonts w:ascii="ＭＳ ゴシック" w:eastAsia="ＭＳ ゴシック" w:hAnsi="ＭＳ ゴシック" w:cs="Arial" w:hint="eastAsia"/>
                    <w:color w:val="000000" w:themeColor="text1"/>
                  </w:rPr>
                  <w:t>☐</w:t>
                </w:r>
              </w:p>
            </w:sdtContent>
          </w:sdt>
        </w:tc>
        <w:tc>
          <w:tcPr>
            <w:tcW w:w="942" w:type="pct"/>
            <w:vAlign w:val="center"/>
          </w:tcPr>
          <w:p w14:paraId="2EF7ACD1" w14:textId="77777777" w:rsidR="00547004" w:rsidRPr="00FF5D35" w:rsidRDefault="00547004" w:rsidP="00605BBD">
            <w:pPr>
              <w:spacing w:line="260" w:lineRule="exact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最適化事業と一体となった方が参画しやすい</w:t>
            </w:r>
          </w:p>
        </w:tc>
        <w:tc>
          <w:tcPr>
            <w:tcW w:w="276" w:type="pct"/>
            <w:vAlign w:val="center"/>
          </w:tcPr>
          <w:p w14:paraId="6EADA7C3" w14:textId="77777777" w:rsidR="00547004" w:rsidRPr="00FF5D35" w:rsidRDefault="00547004" w:rsidP="00605BBD">
            <w:pPr>
              <w:spacing w:line="260" w:lineRule="exact"/>
              <w:jc w:val="center"/>
              <w:rPr>
                <w:rFonts w:ascii="Arial" w:eastAsia="ＭＳ ゴシック" w:hAnsi="Arial" w:cs="Arial"/>
                <w:color w:val="000000" w:themeColor="text1"/>
              </w:rPr>
            </w:pPr>
            <w:r w:rsidRPr="00FF5D35">
              <w:rPr>
                <w:rFonts w:ascii="Arial" w:eastAsia="ＭＳ ゴシック" w:hAnsi="Arial" w:cs="Arial"/>
                <w:color w:val="000000" w:themeColor="text1"/>
              </w:rPr>
              <w:t>2</w:t>
            </w:r>
          </w:p>
          <w:sdt>
            <w:sdtPr>
              <w:rPr>
                <w:rFonts w:ascii="Arial" w:eastAsia="ＭＳ ゴシック" w:hAnsi="Arial" w:cs="Arial"/>
                <w:color w:val="000000" w:themeColor="text1"/>
              </w:rPr>
              <w:id w:val="2099823414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1709DBE1" w14:textId="77777777" w:rsidR="00547004" w:rsidRPr="00FF5D35" w:rsidRDefault="00547004" w:rsidP="00605BBD">
                <w:pPr>
                  <w:spacing w:afterLines="20" w:after="72" w:line="260" w:lineRule="exact"/>
                  <w:jc w:val="center"/>
                  <w:rPr>
                    <w:rFonts w:ascii="ＭＳ ゴシック" w:eastAsia="ＭＳ ゴシック" w:hAnsi="ＭＳ ゴシック"/>
                    <w:color w:val="000000" w:themeColor="text1"/>
                  </w:rPr>
                </w:pPr>
                <w:r w:rsidRPr="00FF5D35">
                  <w:rPr>
                    <w:rFonts w:ascii="Segoe UI Symbol" w:eastAsia="ＭＳ ゴシック" w:hAnsi="Segoe UI Symbol" w:cs="Segoe UI Symbol"/>
                    <w:color w:val="000000" w:themeColor="text1"/>
                  </w:rPr>
                  <w:t>☐</w:t>
                </w:r>
              </w:p>
            </w:sdtContent>
          </w:sdt>
        </w:tc>
        <w:tc>
          <w:tcPr>
            <w:tcW w:w="1010" w:type="pct"/>
            <w:vAlign w:val="center"/>
          </w:tcPr>
          <w:p w14:paraId="7044F9E9" w14:textId="77777777" w:rsidR="00547004" w:rsidRPr="00FF5D35" w:rsidRDefault="00547004" w:rsidP="00605BBD">
            <w:pPr>
              <w:spacing w:line="260" w:lineRule="exact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最適化事業とは別事業にした方が参画しやすい</w:t>
            </w:r>
          </w:p>
        </w:tc>
        <w:tc>
          <w:tcPr>
            <w:tcW w:w="273" w:type="pct"/>
            <w:vAlign w:val="center"/>
          </w:tcPr>
          <w:p w14:paraId="2134622C" w14:textId="77777777" w:rsidR="00547004" w:rsidRPr="00FF5D35" w:rsidRDefault="00547004" w:rsidP="00605BBD">
            <w:pPr>
              <w:spacing w:line="260" w:lineRule="exact"/>
              <w:jc w:val="center"/>
              <w:rPr>
                <w:rFonts w:ascii="Arial" w:eastAsia="ＭＳ ゴシック" w:hAnsi="Arial" w:cs="Arial"/>
                <w:color w:val="000000" w:themeColor="text1"/>
              </w:rPr>
            </w:pPr>
            <w:r w:rsidRPr="00FF5D35">
              <w:rPr>
                <w:rFonts w:ascii="Arial" w:eastAsia="ＭＳ ゴシック" w:hAnsi="Arial" w:cs="Arial"/>
                <w:color w:val="000000" w:themeColor="text1"/>
              </w:rPr>
              <w:t>3</w:t>
            </w:r>
          </w:p>
          <w:sdt>
            <w:sdtPr>
              <w:rPr>
                <w:rFonts w:ascii="Arial" w:eastAsia="ＭＳ ゴシック" w:hAnsi="Arial" w:cs="Arial"/>
                <w:color w:val="000000" w:themeColor="text1"/>
              </w:rPr>
              <w:id w:val="1370651392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71A6F5A4" w14:textId="77777777" w:rsidR="00547004" w:rsidRPr="00FF5D35" w:rsidRDefault="00547004" w:rsidP="00605BBD">
                <w:pPr>
                  <w:spacing w:afterLines="20" w:after="72" w:line="260" w:lineRule="exact"/>
                  <w:jc w:val="center"/>
                  <w:rPr>
                    <w:rFonts w:ascii="ＭＳ ゴシック" w:eastAsia="ＭＳ ゴシック" w:hAnsi="ＭＳ ゴシック"/>
                    <w:color w:val="000000" w:themeColor="text1"/>
                  </w:rPr>
                </w:pPr>
                <w:r w:rsidRPr="00FF5D35">
                  <w:rPr>
                    <w:rFonts w:ascii="Segoe UI Symbol" w:eastAsia="ＭＳ ゴシック" w:hAnsi="Segoe UI Symbol" w:cs="Segoe UI Symbol"/>
                    <w:color w:val="000000" w:themeColor="text1"/>
                  </w:rPr>
                  <w:t>☐</w:t>
                </w:r>
              </w:p>
            </w:sdtContent>
          </w:sdt>
        </w:tc>
        <w:tc>
          <w:tcPr>
            <w:tcW w:w="1010" w:type="pct"/>
            <w:vAlign w:val="center"/>
          </w:tcPr>
          <w:p w14:paraId="2D2A959B" w14:textId="495D3DF5" w:rsidR="00547004" w:rsidRPr="00FF5D35" w:rsidRDefault="000B344C" w:rsidP="00605BBD">
            <w:pPr>
              <w:spacing w:line="260" w:lineRule="exact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どちらともいえない</w:t>
            </w:r>
          </w:p>
        </w:tc>
        <w:tc>
          <w:tcPr>
            <w:tcW w:w="273" w:type="pct"/>
            <w:vAlign w:val="center"/>
          </w:tcPr>
          <w:p w14:paraId="55BA2D0E" w14:textId="77777777" w:rsidR="00547004" w:rsidRPr="00FF5D35" w:rsidRDefault="00547004" w:rsidP="00605BBD">
            <w:pPr>
              <w:spacing w:line="260" w:lineRule="exact"/>
              <w:jc w:val="center"/>
              <w:rPr>
                <w:rFonts w:ascii="Arial" w:eastAsia="ＭＳ ゴシック" w:hAnsi="Arial" w:cs="Arial"/>
                <w:color w:val="000000" w:themeColor="text1"/>
              </w:rPr>
            </w:pPr>
            <w:r w:rsidRPr="00FF5D35">
              <w:rPr>
                <w:rFonts w:ascii="Arial" w:eastAsia="ＭＳ ゴシック" w:hAnsi="Arial" w:cs="Arial" w:hint="eastAsia"/>
                <w:color w:val="000000" w:themeColor="text1"/>
              </w:rPr>
              <w:t>4</w:t>
            </w:r>
          </w:p>
          <w:sdt>
            <w:sdtPr>
              <w:rPr>
                <w:rFonts w:ascii="Arial" w:eastAsia="ＭＳ ゴシック" w:hAnsi="Arial" w:cs="Arial"/>
                <w:color w:val="000000" w:themeColor="text1"/>
              </w:rPr>
              <w:id w:val="462857305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625F5271" w14:textId="77777777" w:rsidR="00547004" w:rsidRPr="00FF5D35" w:rsidRDefault="00547004" w:rsidP="00605BBD">
                <w:pPr>
                  <w:spacing w:afterLines="20" w:after="72" w:line="260" w:lineRule="exact"/>
                  <w:jc w:val="center"/>
                  <w:rPr>
                    <w:rFonts w:ascii="ＭＳ ゴシック" w:eastAsia="ＭＳ ゴシック" w:hAnsi="ＭＳ ゴシック"/>
                    <w:color w:val="000000" w:themeColor="text1"/>
                  </w:rPr>
                </w:pPr>
                <w:r w:rsidRPr="00FF5D35">
                  <w:rPr>
                    <w:rFonts w:ascii="Segoe UI Symbol" w:eastAsia="ＭＳ ゴシック" w:hAnsi="Segoe UI Symbol" w:cs="Segoe UI Symbol"/>
                    <w:color w:val="000000" w:themeColor="text1"/>
                  </w:rPr>
                  <w:t>☐</w:t>
                </w:r>
              </w:p>
            </w:sdtContent>
          </w:sdt>
        </w:tc>
        <w:tc>
          <w:tcPr>
            <w:tcW w:w="940" w:type="pct"/>
            <w:vAlign w:val="center"/>
          </w:tcPr>
          <w:p w14:paraId="7DEAA984" w14:textId="77777777" w:rsidR="00547004" w:rsidRPr="00FF5D35" w:rsidRDefault="00547004" w:rsidP="00605BBD">
            <w:pPr>
              <w:spacing w:line="260" w:lineRule="exac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F5D35">
              <w:rPr>
                <w:rFonts w:ascii="ＭＳ ゴシック" w:eastAsia="ＭＳ ゴシック" w:hAnsi="ＭＳ ゴシック" w:hint="eastAsia"/>
                <w:color w:val="000000" w:themeColor="text1"/>
              </w:rPr>
              <w:t>その他</w:t>
            </w:r>
          </w:p>
          <w:p w14:paraId="2E761F72" w14:textId="77777777" w:rsidR="00547004" w:rsidRPr="00FF5D35" w:rsidRDefault="00547004" w:rsidP="00605BBD">
            <w:pPr>
              <w:spacing w:line="260" w:lineRule="exac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F5D35">
              <w:rPr>
                <w:rFonts w:ascii="ＭＳ ゴシック" w:eastAsia="ＭＳ ゴシック" w:hAnsi="ＭＳ ゴシック" w:hint="eastAsia"/>
                <w:color w:val="000000" w:themeColor="text1"/>
              </w:rPr>
              <w:t>（　　　　）</w:t>
            </w:r>
          </w:p>
        </w:tc>
      </w:tr>
    </w:tbl>
    <w:p w14:paraId="4232326F" w14:textId="77777777" w:rsidR="00547004" w:rsidRPr="00F67E79" w:rsidRDefault="00547004" w:rsidP="00C45015">
      <w:pPr>
        <w:spacing w:afterLines="20" w:after="72" w:line="260" w:lineRule="exact"/>
        <w:rPr>
          <w:rFonts w:ascii="ＭＳ 明朝" w:hAnsi="ＭＳ 明朝"/>
        </w:rPr>
      </w:pPr>
    </w:p>
    <w:p w14:paraId="78078AAE" w14:textId="77777777" w:rsidR="00C45015" w:rsidRPr="00421407" w:rsidRDefault="00C45015" w:rsidP="00C45015">
      <w:pPr>
        <w:numPr>
          <w:ilvl w:val="0"/>
          <w:numId w:val="2"/>
        </w:numPr>
        <w:spacing w:afterLines="20" w:after="72" w:line="300" w:lineRule="exact"/>
        <w:ind w:left="584" w:hanging="584"/>
        <w:rPr>
          <w:rFonts w:ascii="ＭＳ 明朝" w:hAnsi="ＭＳ 明朝"/>
        </w:rPr>
      </w:pPr>
      <w:r w:rsidRPr="00887612">
        <w:rPr>
          <w:rFonts w:ascii="ＭＳ 明朝" w:hAnsi="ＭＳ 明朝" w:hint="eastAsia"/>
        </w:rPr>
        <w:t>今後、本事業を進めるにあたり、</w:t>
      </w:r>
      <w:r>
        <w:rPr>
          <w:rFonts w:ascii="ＭＳ 明朝" w:hAnsi="ＭＳ 明朝" w:hint="eastAsia"/>
        </w:rPr>
        <w:t>民間事業者から本市へ期待する支援（基盤整備、法規制の緩和や減免等）に</w:t>
      </w:r>
      <w:r w:rsidRPr="00ED1F3A">
        <w:rPr>
          <w:rFonts w:ascii="ＭＳ 明朝" w:hAnsi="ＭＳ 明朝" w:hint="eastAsia"/>
        </w:rPr>
        <w:t>ついて</w:t>
      </w:r>
      <w:r>
        <w:rPr>
          <w:rFonts w:ascii="ＭＳ 明朝" w:hAnsi="ＭＳ 明朝" w:hint="eastAsia"/>
        </w:rPr>
        <w:t>、条件や要望、または課題等がございましたら、ご自由に意見を記載してください。</w:t>
      </w:r>
    </w:p>
    <w:tbl>
      <w:tblPr>
        <w:tblStyle w:val="af"/>
        <w:tblW w:w="0" w:type="auto"/>
        <w:tblInd w:w="-19" w:type="dxa"/>
        <w:tblLook w:val="04A0" w:firstRow="1" w:lastRow="0" w:firstColumn="1" w:lastColumn="0" w:noHBand="0" w:noVBand="1"/>
      </w:tblPr>
      <w:tblGrid>
        <w:gridCol w:w="8513"/>
      </w:tblGrid>
      <w:tr w:rsidR="00C45015" w:rsidRPr="00CD4697" w14:paraId="08A64400" w14:textId="77777777" w:rsidTr="00662A25">
        <w:trPr>
          <w:trHeight w:val="1986"/>
        </w:trPr>
        <w:tc>
          <w:tcPr>
            <w:tcW w:w="8513" w:type="dxa"/>
          </w:tcPr>
          <w:p w14:paraId="54602CDF" w14:textId="77777777" w:rsidR="00C45015" w:rsidRPr="00CD4697" w:rsidRDefault="00C45015">
            <w:pPr>
              <w:spacing w:afterLines="20" w:after="72" w:line="26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33222B43" w14:textId="3D61CC54" w:rsidR="00E51D01" w:rsidRPr="00A733E5" w:rsidRDefault="00A733E5" w:rsidP="00A733E5">
      <w:pPr>
        <w:pStyle w:val="af0"/>
        <w:numPr>
          <w:ilvl w:val="0"/>
          <w:numId w:val="2"/>
        </w:numPr>
        <w:spacing w:beforeLines="50" w:before="180" w:afterLines="20" w:after="72" w:line="300" w:lineRule="exact"/>
        <w:ind w:leftChars="0" w:left="584" w:hanging="584"/>
        <w:jc w:val="left"/>
        <w:rPr>
          <w:rFonts w:ascii="ＭＳ 明朝" w:hAnsi="ＭＳ 明朝"/>
        </w:rPr>
      </w:pPr>
      <w:r w:rsidRPr="00A733E5">
        <w:rPr>
          <w:rFonts w:ascii="ＭＳ 明朝" w:hAnsi="ＭＳ 明朝" w:hint="eastAsia"/>
        </w:rPr>
        <w:lastRenderedPageBreak/>
        <w:t>「3</w:t>
      </w:r>
      <w:r w:rsidRPr="00A733E5">
        <w:rPr>
          <w:rFonts w:ascii="ＭＳ 明朝" w:hAnsi="ＭＳ 明朝" w:hint="eastAsia"/>
          <w:u w:val="single"/>
        </w:rPr>
        <w:t>関心はあるが参画は難しい」、</w:t>
      </w:r>
      <w:r w:rsidRPr="00A733E5">
        <w:rPr>
          <w:rFonts w:ascii="ＭＳ 明朝" w:hAnsi="ＭＳ 明朝" w:hint="eastAsia"/>
        </w:rPr>
        <w:t>「4参加は難しい」と回答された条件・理由についてご回答下さい。</w:t>
      </w:r>
    </w:p>
    <w:tbl>
      <w:tblPr>
        <w:tblStyle w:val="af"/>
        <w:tblW w:w="0" w:type="auto"/>
        <w:tblInd w:w="-19" w:type="dxa"/>
        <w:tblLook w:val="04A0" w:firstRow="1" w:lastRow="0" w:firstColumn="1" w:lastColumn="0" w:noHBand="0" w:noVBand="1"/>
      </w:tblPr>
      <w:tblGrid>
        <w:gridCol w:w="8513"/>
      </w:tblGrid>
      <w:tr w:rsidR="00E51D01" w:rsidRPr="00CD4697" w14:paraId="4CFA6B71" w14:textId="77777777" w:rsidTr="00FC420A">
        <w:trPr>
          <w:trHeight w:val="1144"/>
        </w:trPr>
        <w:tc>
          <w:tcPr>
            <w:tcW w:w="8513" w:type="dxa"/>
          </w:tcPr>
          <w:p w14:paraId="40E2844E" w14:textId="228A45CC" w:rsidR="001B5A1E" w:rsidRPr="00CD4697" w:rsidRDefault="001B5A1E" w:rsidP="00C45015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  <w:bookmarkStart w:id="3" w:name="_Hlk153545428"/>
          </w:p>
        </w:tc>
      </w:tr>
    </w:tbl>
    <w:bookmarkEnd w:id="3"/>
    <w:p w14:paraId="7CCBEAFD" w14:textId="5DD8F068" w:rsidR="00E51D01" w:rsidRDefault="00403035" w:rsidP="00D6245D">
      <w:pPr>
        <w:spacing w:beforeLines="50" w:before="180" w:afterLines="20" w:after="72" w:line="26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※以降の設問は問</w:t>
      </w:r>
      <w:r w:rsidR="00C7309F">
        <w:rPr>
          <w:rFonts w:ascii="ＭＳ 明朝" w:hAnsi="ＭＳ 明朝" w:hint="eastAsia"/>
        </w:rPr>
        <w:t>7</w:t>
      </w:r>
      <w:r>
        <w:rPr>
          <w:rFonts w:ascii="ＭＳ 明朝" w:hAnsi="ＭＳ 明朝" w:hint="eastAsia"/>
        </w:rPr>
        <w:t>の回答に関わらず、</w:t>
      </w:r>
      <w:r w:rsidR="00C7309F">
        <w:rPr>
          <w:rFonts w:ascii="ＭＳ 明朝" w:hAnsi="ＭＳ 明朝" w:hint="eastAsia"/>
        </w:rPr>
        <w:t>全員</w:t>
      </w:r>
      <w:r>
        <w:rPr>
          <w:rFonts w:ascii="ＭＳ 明朝" w:hAnsi="ＭＳ 明朝" w:hint="eastAsia"/>
        </w:rPr>
        <w:t>ご回答ください。</w:t>
      </w:r>
    </w:p>
    <w:p w14:paraId="531DBEE1" w14:textId="722AB647" w:rsidR="00DA2405" w:rsidRDefault="001D69D8">
      <w:pPr>
        <w:pStyle w:val="17"/>
        <w:shd w:val="clear" w:color="auto" w:fill="E7E6E6"/>
        <w:rPr>
          <w:rFonts w:ascii="ＭＳ 明朝" w:hAnsi="ＭＳ 明朝"/>
        </w:rPr>
      </w:pPr>
      <w:r w:rsidRPr="007C48D2">
        <w:rPr>
          <w:rFonts w:ascii="HGP創英角ｺﾞｼｯｸUB" w:eastAsia="HGP創英角ｺﾞｼｯｸUB" w:hAnsi="HGP創英角ｺﾞｼｯｸUB" w:hint="eastAsia"/>
          <w:sz w:val="22"/>
          <w:szCs w:val="22"/>
        </w:rPr>
        <w:t>４</w:t>
      </w:r>
      <w:r w:rsidR="00E2150C" w:rsidRPr="007917F4">
        <w:rPr>
          <w:rFonts w:ascii="HGP創英角ｺﾞｼｯｸUB" w:eastAsia="HGP創英角ｺﾞｼｯｸUB" w:hAnsi="HGP創英角ｺﾞｼｯｸUB" w:hint="eastAsia"/>
          <w:sz w:val="22"/>
          <w:szCs w:val="28"/>
        </w:rPr>
        <w:t xml:space="preserve">　</w:t>
      </w:r>
      <w:r w:rsidR="00E2150C">
        <w:rPr>
          <w:rFonts w:ascii="HGP創英角ｺﾞｼｯｸUB" w:eastAsia="HGP創英角ｺﾞｼｯｸUB" w:hAnsi="HGP創英角ｺﾞｼｯｸUB" w:hint="eastAsia"/>
          <w:sz w:val="22"/>
          <w:szCs w:val="28"/>
        </w:rPr>
        <w:t>参考事例について</w:t>
      </w:r>
    </w:p>
    <w:p w14:paraId="69288FAF" w14:textId="459D9613" w:rsidR="00A52C42" w:rsidRDefault="00A52C42" w:rsidP="00A52C42">
      <w:pPr>
        <w:numPr>
          <w:ilvl w:val="0"/>
          <w:numId w:val="2"/>
        </w:numPr>
        <w:spacing w:afterLines="20" w:after="72" w:line="300" w:lineRule="exact"/>
      </w:pPr>
      <w:r>
        <w:rPr>
          <w:rFonts w:hint="eastAsia"/>
        </w:rPr>
        <w:t>貴社の実績</w:t>
      </w:r>
      <w:r w:rsidR="006325C1">
        <w:rPr>
          <w:rFonts w:hint="eastAsia"/>
        </w:rPr>
        <w:t>を含めて、参考とすべき事例がありましたら、その事例</w:t>
      </w:r>
      <w:r>
        <w:rPr>
          <w:rFonts w:hint="eastAsia"/>
        </w:rPr>
        <w:t>について、当地区と類似する実績がある場合、事業概要及び貴社の担当業務範囲などをご記載ください。</w:t>
      </w:r>
    </w:p>
    <w:p w14:paraId="541D2E59" w14:textId="77777777" w:rsidR="00A52C42" w:rsidRDefault="00A52C42" w:rsidP="00A52C42">
      <w:pPr>
        <w:spacing w:beforeLines="20" w:before="72" w:line="300" w:lineRule="exact"/>
        <w:ind w:leftChars="200" w:left="420" w:firstLineChars="100" w:firstLine="210"/>
      </w:pPr>
      <w:r>
        <w:rPr>
          <w:rFonts w:hint="eastAsia"/>
        </w:rPr>
        <w:t>※パンフレット等を添付いただくことも可能です。</w:t>
      </w:r>
    </w:p>
    <w:p w14:paraId="7E87FD3F" w14:textId="77777777" w:rsidR="00A52C42" w:rsidRDefault="00A52C42" w:rsidP="00A52C42">
      <w:pPr>
        <w:spacing w:afterLines="25" w:after="90" w:line="300" w:lineRule="exact"/>
        <w:ind w:leftChars="200" w:left="840" w:hangingChars="200" w:hanging="420"/>
      </w:pPr>
      <w:r>
        <w:rPr>
          <w:rFonts w:hint="eastAsia"/>
        </w:rPr>
        <w:t xml:space="preserve">　※官民連携手法による土地活用の実績がある場合は、事業手法を含め優先的にご記載ください</w:t>
      </w:r>
      <w:r w:rsidRPr="00CB42EC">
        <w:rPr>
          <w:rFonts w:hint="eastAsia"/>
        </w:rPr>
        <w:t>（例：公有地の活用、公共施設の余剰地活用等）</w:t>
      </w:r>
      <w:r>
        <w:rPr>
          <w:rFonts w:hint="eastAsia"/>
        </w:rPr>
        <w:t>。</w:t>
      </w:r>
    </w:p>
    <w:tbl>
      <w:tblPr>
        <w:tblStyle w:val="af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A52C42" w14:paraId="470227E5" w14:textId="77777777" w:rsidTr="006325C1">
        <w:trPr>
          <w:trHeight w:val="2542"/>
        </w:trPr>
        <w:tc>
          <w:tcPr>
            <w:tcW w:w="8499" w:type="dxa"/>
          </w:tcPr>
          <w:p w14:paraId="420B4FD3" w14:textId="77777777" w:rsidR="00A52C42" w:rsidRDefault="00A52C42">
            <w:pPr>
              <w:spacing w:afterLines="20" w:after="72" w:line="260" w:lineRule="exact"/>
            </w:pPr>
            <w:bookmarkStart w:id="4" w:name="_Hlk153216548"/>
          </w:p>
        </w:tc>
      </w:tr>
      <w:bookmarkEnd w:id="4"/>
    </w:tbl>
    <w:p w14:paraId="5EC7FB06" w14:textId="08E2F16E" w:rsidR="004E2FEC" w:rsidRDefault="004E2FEC">
      <w:pPr>
        <w:widowControl/>
        <w:jc w:val="left"/>
        <w:rPr>
          <w:rFonts w:ascii="ＭＳ 明朝" w:hAnsi="ＭＳ 明朝"/>
        </w:rPr>
      </w:pPr>
    </w:p>
    <w:p w14:paraId="71ACB7A7" w14:textId="3C1AF562" w:rsidR="00DA2405" w:rsidRDefault="001D69D8">
      <w:pPr>
        <w:pStyle w:val="17"/>
        <w:shd w:val="clear" w:color="auto" w:fill="E7E6E6"/>
        <w:rPr>
          <w:rFonts w:ascii="ＭＳ 明朝" w:hAnsi="ＭＳ 明朝"/>
        </w:rPr>
      </w:pPr>
      <w:bookmarkStart w:id="5" w:name="_Hlk153545042"/>
      <w:r w:rsidRPr="007C48D2">
        <w:rPr>
          <w:rFonts w:ascii="HGP創英角ｺﾞｼｯｸUB" w:eastAsia="HGP創英角ｺﾞｼｯｸUB" w:hAnsi="HGP創英角ｺﾞｼｯｸUB" w:hint="eastAsia"/>
          <w:sz w:val="22"/>
          <w:szCs w:val="22"/>
        </w:rPr>
        <w:t>５</w:t>
      </w:r>
      <w:r w:rsidR="00920846" w:rsidRPr="00920846">
        <w:rPr>
          <w:rFonts w:ascii="HGP創英角ｺﾞｼｯｸUB" w:eastAsia="HGP創英角ｺﾞｼｯｸUB" w:hAnsi="HGP創英角ｺﾞｼｯｸUB" w:hint="eastAsia"/>
          <w:color w:val="000000"/>
          <w:sz w:val="22"/>
          <w:szCs w:val="22"/>
        </w:rPr>
        <w:t xml:space="preserve">　</w:t>
      </w:r>
      <w:r w:rsidR="00920846">
        <w:rPr>
          <w:rFonts w:ascii="HGP創英角ｺﾞｼｯｸUB" w:eastAsia="HGP創英角ｺﾞｼｯｸUB" w:hAnsi="HGP創英角ｺﾞｼｯｸUB" w:hint="eastAsia"/>
          <w:sz w:val="22"/>
          <w:szCs w:val="28"/>
        </w:rPr>
        <w:t>その他、自由意見</w:t>
      </w:r>
    </w:p>
    <w:p w14:paraId="2F5CA8FB" w14:textId="16B0E466" w:rsidR="00DA2405" w:rsidRDefault="0028016C" w:rsidP="000324AF">
      <w:pPr>
        <w:pStyle w:val="17"/>
        <w:numPr>
          <w:ilvl w:val="0"/>
          <w:numId w:val="2"/>
        </w:numPr>
        <w:rPr>
          <w:rFonts w:ascii="ＭＳ 明朝" w:hAnsi="ＭＳ 明朝"/>
        </w:rPr>
      </w:pPr>
      <w:r w:rsidRPr="000324AF">
        <w:rPr>
          <w:rFonts w:ascii="ＭＳ 明朝" w:eastAsia="ＭＳ 明朝" w:hAnsi="ＭＳ 明朝" w:cstheme="minorBidi"/>
        </w:rPr>
        <w:t>本アンケート調査</w:t>
      </w:r>
      <w:r w:rsidR="000324AF" w:rsidRPr="000324AF">
        <w:rPr>
          <w:rFonts w:ascii="ＭＳ 明朝" w:eastAsia="ＭＳ 明朝" w:hAnsi="ＭＳ 明朝" w:cstheme="minorBidi" w:hint="eastAsia"/>
        </w:rPr>
        <w:t>の回答内容について、後日</w:t>
      </w:r>
      <w:r w:rsidRPr="000324AF">
        <w:rPr>
          <w:rFonts w:ascii="ＭＳ 明朝" w:eastAsia="ＭＳ 明朝" w:hAnsi="ＭＳ 明朝" w:cstheme="minorBidi"/>
        </w:rPr>
        <w:t>、ヒアリングにより詳細をお伺い</w:t>
      </w:r>
      <w:r w:rsidR="000324AF" w:rsidRPr="000324AF">
        <w:rPr>
          <w:rFonts w:ascii="ＭＳ 明朝" w:eastAsia="ＭＳ 明朝" w:hAnsi="ＭＳ 明朝" w:cstheme="minorBidi" w:hint="eastAsia"/>
        </w:rPr>
        <w:t>する</w:t>
      </w:r>
      <w:r w:rsidRPr="000324AF">
        <w:rPr>
          <w:rFonts w:ascii="ＭＳ 明朝" w:eastAsia="ＭＳ 明朝" w:hAnsi="ＭＳ 明朝" w:cstheme="minorBidi"/>
        </w:rPr>
        <w:t>場合</w:t>
      </w:r>
      <w:r w:rsidR="000324AF" w:rsidRPr="000324AF">
        <w:rPr>
          <w:rFonts w:ascii="ＭＳ 明朝" w:eastAsia="ＭＳ 明朝" w:hAnsi="ＭＳ 明朝" w:cstheme="minorBidi" w:hint="eastAsia"/>
        </w:rPr>
        <w:t>があります。その際、</w:t>
      </w:r>
      <w:r w:rsidRPr="000324AF">
        <w:rPr>
          <w:rFonts w:ascii="ＭＳ 明朝" w:eastAsia="ＭＳ 明朝" w:hAnsi="ＭＳ 明朝" w:cstheme="minorBidi"/>
        </w:rPr>
        <w:t>ヒアリングにご協力いただくことは可能でしょうか。</w:t>
      </w:r>
      <w:r w:rsidR="000324AF">
        <w:rPr>
          <w:rFonts w:ascii="ＭＳ 明朝" w:eastAsia="ＭＳ 明朝" w:hAnsi="ＭＳ 明朝" w:cstheme="minorBidi" w:hint="eastAsia"/>
        </w:rPr>
        <w:t>ご回答ください。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701"/>
        <w:gridCol w:w="2033"/>
        <w:gridCol w:w="846"/>
        <w:gridCol w:w="2033"/>
        <w:gridCol w:w="849"/>
        <w:gridCol w:w="2032"/>
      </w:tblGrid>
      <w:tr w:rsidR="006325C1" w:rsidRPr="007917F4" w14:paraId="067E5EA0" w14:textId="77777777" w:rsidTr="006325C1">
        <w:trPr>
          <w:trHeight w:val="567"/>
        </w:trPr>
        <w:tc>
          <w:tcPr>
            <w:tcW w:w="412" w:type="pct"/>
            <w:vAlign w:val="center"/>
          </w:tcPr>
          <w:p w14:paraId="06FBBE18" w14:textId="77777777" w:rsidR="006325C1" w:rsidRPr="00E67057" w:rsidRDefault="006325C1">
            <w:pPr>
              <w:spacing w:line="26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1</w:t>
            </w:r>
          </w:p>
          <w:sdt>
            <w:sdtPr>
              <w:rPr>
                <w:rFonts w:ascii="Arial" w:eastAsia="ＭＳ ゴシック" w:hAnsi="Arial" w:cs="Arial"/>
              </w:rPr>
              <w:id w:val="580724789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02B85A11" w14:textId="77777777" w:rsidR="006325C1" w:rsidRPr="007917F4" w:rsidRDefault="006325C1">
                <w:pPr>
                  <w:spacing w:afterLines="20" w:after="72" w:line="260" w:lineRule="exact"/>
                  <w:jc w:val="center"/>
                  <w:rPr>
                    <w:rFonts w:ascii="ＭＳ ゴシック" w:eastAsia="ＭＳ ゴシック" w:hAnsi="ＭＳ ゴシック"/>
                  </w:rPr>
                </w:pPr>
                <w:r w:rsidRPr="00E67057">
                  <w:rPr>
                    <w:rFonts w:ascii="Segoe UI Symbol" w:eastAsia="ＭＳ ゴシック" w:hAnsi="Segoe UI Symbol" w:cs="Segoe UI Symbol"/>
                  </w:rPr>
                  <w:t>☐</w:t>
                </w:r>
              </w:p>
            </w:sdtContent>
          </w:sdt>
        </w:tc>
        <w:tc>
          <w:tcPr>
            <w:tcW w:w="1197" w:type="pct"/>
            <w:vAlign w:val="center"/>
          </w:tcPr>
          <w:p w14:paraId="7563EC41" w14:textId="1103369E" w:rsidR="006325C1" w:rsidRPr="007917F4" w:rsidRDefault="006325C1">
            <w:pPr>
              <w:spacing w:line="26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対応可</w:t>
            </w:r>
          </w:p>
        </w:tc>
        <w:tc>
          <w:tcPr>
            <w:tcW w:w="498" w:type="pct"/>
            <w:vAlign w:val="center"/>
          </w:tcPr>
          <w:p w14:paraId="156B6EA8" w14:textId="77777777" w:rsidR="006325C1" w:rsidRPr="00E67057" w:rsidRDefault="006325C1">
            <w:pPr>
              <w:spacing w:line="260" w:lineRule="exact"/>
              <w:jc w:val="center"/>
              <w:rPr>
                <w:rFonts w:ascii="Arial" w:eastAsia="ＭＳ ゴシック" w:hAnsi="Arial" w:cs="Arial"/>
              </w:rPr>
            </w:pPr>
            <w:r w:rsidRPr="00E67057">
              <w:rPr>
                <w:rFonts w:ascii="Arial" w:eastAsia="ＭＳ ゴシック" w:hAnsi="Arial" w:cs="Arial"/>
              </w:rPr>
              <w:t>2</w:t>
            </w:r>
          </w:p>
          <w:sdt>
            <w:sdtPr>
              <w:rPr>
                <w:rFonts w:ascii="Arial" w:eastAsia="ＭＳ ゴシック" w:hAnsi="Arial" w:cs="Arial"/>
              </w:rPr>
              <w:id w:val="-1231698878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5580E2F2" w14:textId="77777777" w:rsidR="006325C1" w:rsidRPr="007917F4" w:rsidRDefault="006325C1">
                <w:pPr>
                  <w:spacing w:afterLines="20" w:after="72" w:line="260" w:lineRule="exact"/>
                  <w:jc w:val="center"/>
                  <w:rPr>
                    <w:rFonts w:ascii="ＭＳ ゴシック" w:eastAsia="ＭＳ ゴシック" w:hAnsi="ＭＳ ゴシック"/>
                  </w:rPr>
                </w:pPr>
                <w:r w:rsidRPr="00E67057">
                  <w:rPr>
                    <w:rFonts w:ascii="Segoe UI Symbol" w:eastAsia="ＭＳ ゴシック" w:hAnsi="Segoe UI Symbol" w:cs="Segoe UI Symbol"/>
                  </w:rPr>
                  <w:t>☐</w:t>
                </w:r>
              </w:p>
            </w:sdtContent>
          </w:sdt>
        </w:tc>
        <w:tc>
          <w:tcPr>
            <w:tcW w:w="1197" w:type="pct"/>
            <w:vAlign w:val="center"/>
          </w:tcPr>
          <w:p w14:paraId="4C8F356E" w14:textId="3B02C99B" w:rsidR="006325C1" w:rsidRPr="007917F4" w:rsidRDefault="006325C1">
            <w:pPr>
              <w:spacing w:line="26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内容による</w:t>
            </w:r>
          </w:p>
        </w:tc>
        <w:tc>
          <w:tcPr>
            <w:tcW w:w="500" w:type="pct"/>
            <w:vAlign w:val="center"/>
          </w:tcPr>
          <w:p w14:paraId="2D019CCC" w14:textId="77777777" w:rsidR="006325C1" w:rsidRPr="00E67057" w:rsidRDefault="006325C1">
            <w:pPr>
              <w:spacing w:line="260" w:lineRule="exact"/>
              <w:jc w:val="center"/>
              <w:rPr>
                <w:rFonts w:ascii="Arial" w:eastAsia="ＭＳ ゴシック" w:hAnsi="Arial" w:cs="Arial"/>
              </w:rPr>
            </w:pPr>
            <w:r w:rsidRPr="00E67057">
              <w:rPr>
                <w:rFonts w:ascii="Arial" w:eastAsia="ＭＳ ゴシック" w:hAnsi="Arial" w:cs="Arial"/>
              </w:rPr>
              <w:t>3</w:t>
            </w:r>
          </w:p>
          <w:sdt>
            <w:sdtPr>
              <w:rPr>
                <w:rFonts w:ascii="Arial" w:eastAsia="ＭＳ ゴシック" w:hAnsi="Arial" w:cs="Arial"/>
              </w:rPr>
              <w:id w:val="-1940359149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31E8FDCD" w14:textId="77777777" w:rsidR="006325C1" w:rsidRPr="007917F4" w:rsidRDefault="006325C1">
                <w:pPr>
                  <w:spacing w:afterLines="20" w:after="72" w:line="260" w:lineRule="exact"/>
                  <w:jc w:val="center"/>
                  <w:rPr>
                    <w:rFonts w:ascii="ＭＳ ゴシック" w:eastAsia="ＭＳ ゴシック" w:hAnsi="ＭＳ ゴシック"/>
                  </w:rPr>
                </w:pPr>
                <w:r w:rsidRPr="00E67057">
                  <w:rPr>
                    <w:rFonts w:ascii="Segoe UI Symbol" w:eastAsia="ＭＳ ゴシック" w:hAnsi="Segoe UI Symbol" w:cs="Segoe UI Symbol"/>
                  </w:rPr>
                  <w:t>☐</w:t>
                </w:r>
              </w:p>
            </w:sdtContent>
          </w:sdt>
        </w:tc>
        <w:tc>
          <w:tcPr>
            <w:tcW w:w="1197" w:type="pct"/>
            <w:vAlign w:val="center"/>
          </w:tcPr>
          <w:p w14:paraId="525D6415" w14:textId="4C1B1AF0" w:rsidR="006325C1" w:rsidRPr="007917F4" w:rsidRDefault="006325C1">
            <w:pPr>
              <w:spacing w:line="26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対応不可</w:t>
            </w:r>
          </w:p>
        </w:tc>
      </w:tr>
    </w:tbl>
    <w:p w14:paraId="3900D912" w14:textId="77777777" w:rsidR="006325C1" w:rsidRDefault="006325C1" w:rsidP="006325C1">
      <w:pPr>
        <w:spacing w:afterLines="20" w:after="72" w:line="300" w:lineRule="exact"/>
        <w:rPr>
          <w:rFonts w:ascii="ＭＳ 明朝" w:hAnsi="ＭＳ 明朝"/>
        </w:rPr>
      </w:pPr>
    </w:p>
    <w:bookmarkEnd w:id="5"/>
    <w:p w14:paraId="3B05FF38" w14:textId="7A102EA5" w:rsidR="00F6717F" w:rsidRPr="00234AF2" w:rsidRDefault="00F6717F" w:rsidP="00F6717F">
      <w:pPr>
        <w:numPr>
          <w:ilvl w:val="0"/>
          <w:numId w:val="2"/>
        </w:numPr>
        <w:spacing w:afterLines="20" w:after="72" w:line="30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最後に、全体を通じてご意見等がございましたら自由に記載してください。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6717F" w:rsidRPr="00CD4697" w14:paraId="1CC43319" w14:textId="77777777" w:rsidTr="00B661C7">
        <w:trPr>
          <w:trHeight w:val="2373"/>
        </w:trPr>
        <w:tc>
          <w:tcPr>
            <w:tcW w:w="8494" w:type="dxa"/>
          </w:tcPr>
          <w:p w14:paraId="701CD27F" w14:textId="77777777" w:rsidR="00F6717F" w:rsidRPr="00CD4697" w:rsidRDefault="00F6717F">
            <w:pPr>
              <w:spacing w:afterLines="20" w:after="72" w:line="26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1299F8B1" w14:textId="77777777" w:rsidR="00F6717F" w:rsidRPr="00F6717F" w:rsidRDefault="00F6717F" w:rsidP="00234AF2">
      <w:pPr>
        <w:spacing w:afterLines="20" w:after="72" w:line="260" w:lineRule="exact"/>
        <w:rPr>
          <w:rFonts w:ascii="ＭＳ 明朝" w:hAnsi="ＭＳ 明朝"/>
        </w:rPr>
      </w:pPr>
    </w:p>
    <w:p w14:paraId="36FB0BE0" w14:textId="3818DB14" w:rsidR="00DA2405" w:rsidRDefault="006325C1" w:rsidP="006325C1">
      <w:pPr>
        <w:widowControl/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調査は以上になります。ご協力ありがとうございます。</w:t>
      </w:r>
    </w:p>
    <w:sectPr w:rsidR="00DA2405" w:rsidSect="003B1FFA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97090" w14:textId="77777777" w:rsidR="008F492C" w:rsidRDefault="008F492C" w:rsidP="00372D97">
      <w:r>
        <w:separator/>
      </w:r>
    </w:p>
  </w:endnote>
  <w:endnote w:type="continuationSeparator" w:id="0">
    <w:p w14:paraId="6442337A" w14:textId="77777777" w:rsidR="008F492C" w:rsidRDefault="008F492C" w:rsidP="00372D97">
      <w:r>
        <w:continuationSeparator/>
      </w:r>
    </w:p>
  </w:endnote>
  <w:endnote w:type="continuationNotice" w:id="1">
    <w:p w14:paraId="3A097051" w14:textId="77777777" w:rsidR="008F492C" w:rsidRDefault="008F49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9424437"/>
      <w:docPartObj>
        <w:docPartGallery w:val="Page Numbers (Bottom of Page)"/>
        <w:docPartUnique/>
      </w:docPartObj>
    </w:sdtPr>
    <w:sdtEndPr/>
    <w:sdtContent>
      <w:p w14:paraId="4014482B" w14:textId="249FE9F4" w:rsidR="009F4EC2" w:rsidRDefault="009F4EC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2E71543" w14:textId="77777777" w:rsidR="00372D97" w:rsidRDefault="00372D9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64C4D" w14:textId="77777777" w:rsidR="008F492C" w:rsidRDefault="008F492C" w:rsidP="00372D97">
      <w:r>
        <w:separator/>
      </w:r>
    </w:p>
  </w:footnote>
  <w:footnote w:type="continuationSeparator" w:id="0">
    <w:p w14:paraId="2F6E37B4" w14:textId="77777777" w:rsidR="008F492C" w:rsidRDefault="008F492C" w:rsidP="00372D97">
      <w:r>
        <w:continuationSeparator/>
      </w:r>
    </w:p>
  </w:footnote>
  <w:footnote w:type="continuationNotice" w:id="1">
    <w:p w14:paraId="03CA843A" w14:textId="77777777" w:rsidR="008F492C" w:rsidRDefault="008F49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48044" w14:textId="5D4B87EE" w:rsidR="009D5EB0" w:rsidRDefault="009D5EB0" w:rsidP="003B1FFA">
    <w:pPr>
      <w:pStyle w:val="a8"/>
      <w:ind w:right="21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C2579"/>
    <w:multiLevelType w:val="hybridMultilevel"/>
    <w:tmpl w:val="87D6AF8C"/>
    <w:lvl w:ilvl="0" w:tplc="C666DF5A">
      <w:start w:val="4"/>
      <w:numFmt w:val="decimalEnclosedCircle"/>
      <w:lvlText w:val="%1"/>
      <w:lvlJc w:val="left"/>
      <w:pPr>
        <w:ind w:left="78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2531CD5"/>
    <w:multiLevelType w:val="multilevel"/>
    <w:tmpl w:val="8542D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E25D62"/>
    <w:multiLevelType w:val="hybridMultilevel"/>
    <w:tmpl w:val="A810E5C8"/>
    <w:lvl w:ilvl="0" w:tplc="D8526D96">
      <w:numFmt w:val="bullet"/>
      <w:lvlText w:val="・"/>
      <w:lvlJc w:val="center"/>
      <w:pPr>
        <w:ind w:left="440" w:hanging="440"/>
      </w:pPr>
      <w:rPr>
        <w:rFonts w:ascii="メイリオ" w:eastAsia="メイリオ" w:hAnsi="メイリオ" w:cs="ＭＳ Ｐゴシック" w:hint="eastAsia"/>
        <w:b/>
        <w:bCs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9CE0D7B"/>
    <w:multiLevelType w:val="hybridMultilevel"/>
    <w:tmpl w:val="8AA67CB4"/>
    <w:lvl w:ilvl="0" w:tplc="966656AA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  <w:b/>
        <w:bCs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48C1B91"/>
    <w:multiLevelType w:val="hybridMultilevel"/>
    <w:tmpl w:val="A51A4F6C"/>
    <w:lvl w:ilvl="0" w:tplc="B56A5C2E">
      <w:start w:val="1"/>
      <w:numFmt w:val="aiueo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2656333"/>
    <w:multiLevelType w:val="multilevel"/>
    <w:tmpl w:val="DD6E3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C91DAC"/>
    <w:multiLevelType w:val="multilevel"/>
    <w:tmpl w:val="32B0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9E1112"/>
    <w:multiLevelType w:val="hybridMultilevel"/>
    <w:tmpl w:val="6AB8B196"/>
    <w:lvl w:ilvl="0" w:tplc="61765AB8">
      <w:start w:val="1"/>
      <w:numFmt w:val="decimal"/>
      <w:lvlText w:val="問%1"/>
      <w:lvlJc w:val="left"/>
      <w:pPr>
        <w:ind w:left="585" w:hanging="585"/>
      </w:pPr>
      <w:rPr>
        <w:rFonts w:ascii="ＭＳ 明朝" w:eastAsia="ＭＳ 明朝" w:hAnsi="ＭＳ 明朝" w:cstheme="majorHAnsi" w:hint="default"/>
        <w:color w:val="auto"/>
        <w:lang w:val="en-US"/>
      </w:rPr>
    </w:lvl>
    <w:lvl w:ilvl="1" w:tplc="8E48F3C2">
      <w:start w:val="1"/>
      <w:numFmt w:val="decimalEnclosedCircle"/>
      <w:lvlText w:val="%2"/>
      <w:lvlJc w:val="left"/>
      <w:pPr>
        <w:ind w:left="780" w:hanging="360"/>
      </w:pPr>
      <w:rPr>
        <w:rFonts w:hint="default"/>
        <w:u w:val="none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C4127A0"/>
    <w:multiLevelType w:val="multilevel"/>
    <w:tmpl w:val="9AC2A2E0"/>
    <w:lvl w:ilvl="0">
      <w:start w:val="1"/>
      <w:numFmt w:val="decimal"/>
      <w:pStyle w:val="1"/>
      <w:suff w:val="nothing"/>
      <w:lvlText w:val="%1.　"/>
      <w:lvlJc w:val="left"/>
      <w:pPr>
        <w:ind w:left="516" w:hanging="516"/>
      </w:pPr>
      <w:rPr>
        <w:rFonts w:hint="eastAsia"/>
      </w:rPr>
    </w:lvl>
    <w:lvl w:ilvl="1">
      <w:start w:val="1"/>
      <w:numFmt w:val="decimal"/>
      <w:pStyle w:val="2"/>
      <w:suff w:val="nothing"/>
      <w:lvlText w:val="%1.%2　"/>
      <w:lvlJc w:val="left"/>
      <w:pPr>
        <w:ind w:left="680" w:hanging="572"/>
      </w:pPr>
      <w:rPr>
        <w:rFonts w:hint="eastAsia"/>
      </w:rPr>
    </w:lvl>
    <w:lvl w:ilvl="2">
      <w:start w:val="1"/>
      <w:numFmt w:val="decimal"/>
      <w:pStyle w:val="3"/>
      <w:suff w:val="nothing"/>
      <w:lvlText w:val="%1.%2.%3　"/>
      <w:lvlJc w:val="left"/>
      <w:pPr>
        <w:ind w:left="811" w:hanging="703"/>
      </w:pPr>
      <w:rPr>
        <w:rFonts w:hint="eastAsia"/>
      </w:rPr>
    </w:lvl>
    <w:lvl w:ilvl="3">
      <w:start w:val="1"/>
      <w:numFmt w:val="decimal"/>
      <w:pStyle w:val="4"/>
      <w:suff w:val="nothing"/>
      <w:lvlText w:val="(%4)　"/>
      <w:lvlJc w:val="left"/>
      <w:pPr>
        <w:ind w:left="885" w:hanging="465"/>
      </w:pPr>
      <w:rPr>
        <w:rFonts w:hint="eastAsia"/>
      </w:rPr>
    </w:lvl>
    <w:lvl w:ilvl="4">
      <w:start w:val="1"/>
      <w:numFmt w:val="decimal"/>
      <w:pStyle w:val="5"/>
      <w:suff w:val="nothing"/>
      <w:lvlText w:val="%5)　"/>
      <w:lvlJc w:val="left"/>
      <w:pPr>
        <w:ind w:left="1134" w:hanging="397"/>
      </w:pPr>
      <w:rPr>
        <w:rFonts w:hint="eastAsia"/>
      </w:rPr>
    </w:lvl>
    <w:lvl w:ilvl="5">
      <w:start w:val="1"/>
      <w:numFmt w:val="lowerLetter"/>
      <w:pStyle w:val="6"/>
      <w:suff w:val="nothing"/>
      <w:lvlText w:val="%6)　"/>
      <w:lvlJc w:val="left"/>
      <w:pPr>
        <w:ind w:left="1151" w:hanging="414"/>
      </w:pPr>
      <w:rPr>
        <w:rFonts w:hint="eastAsia"/>
      </w:rPr>
    </w:lvl>
    <w:lvl w:ilvl="6">
      <w:start w:val="1"/>
      <w:numFmt w:val="aiueoFullWidth"/>
      <w:pStyle w:val="7"/>
      <w:suff w:val="nothing"/>
      <w:lvlText w:val="%7　"/>
      <w:lvlJc w:val="left"/>
      <w:pPr>
        <w:ind w:left="1253" w:hanging="414"/>
      </w:pPr>
      <w:rPr>
        <w:rFonts w:hint="eastAsia"/>
      </w:rPr>
    </w:lvl>
    <w:lvl w:ilvl="7">
      <w:start w:val="1"/>
      <w:numFmt w:val="decimalEnclosedCircle"/>
      <w:pStyle w:val="8"/>
      <w:suff w:val="nothing"/>
      <w:lvlText w:val="%8　"/>
      <w:lvlJc w:val="left"/>
      <w:pPr>
        <w:ind w:left="1361" w:hanging="414"/>
      </w:pPr>
      <w:rPr>
        <w:rFonts w:hint="eastAsia"/>
      </w:rPr>
    </w:lvl>
    <w:lvl w:ilvl="8">
      <w:start w:val="1"/>
      <w:numFmt w:val="upperLetter"/>
      <w:pStyle w:val="9"/>
      <w:suff w:val="nothing"/>
      <w:lvlText w:val="%9.　"/>
      <w:lvlJc w:val="left"/>
      <w:pPr>
        <w:ind w:left="1457" w:hanging="408"/>
      </w:pPr>
      <w:rPr>
        <w:rFonts w:hint="eastAsia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attachedTemplate r:id="rId1"/>
  <w:linkStyl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D97"/>
    <w:rsid w:val="000002AC"/>
    <w:rsid w:val="000016AC"/>
    <w:rsid w:val="00001C94"/>
    <w:rsid w:val="00003014"/>
    <w:rsid w:val="00003E25"/>
    <w:rsid w:val="000049DE"/>
    <w:rsid w:val="0000770B"/>
    <w:rsid w:val="000077CC"/>
    <w:rsid w:val="00012998"/>
    <w:rsid w:val="00012FA7"/>
    <w:rsid w:val="000132D7"/>
    <w:rsid w:val="000139D7"/>
    <w:rsid w:val="00013B56"/>
    <w:rsid w:val="0001492C"/>
    <w:rsid w:val="000214C0"/>
    <w:rsid w:val="00021798"/>
    <w:rsid w:val="00023FF3"/>
    <w:rsid w:val="00024152"/>
    <w:rsid w:val="00025EFB"/>
    <w:rsid w:val="00026576"/>
    <w:rsid w:val="000277B3"/>
    <w:rsid w:val="000318AB"/>
    <w:rsid w:val="0003200A"/>
    <w:rsid w:val="000324AF"/>
    <w:rsid w:val="00033036"/>
    <w:rsid w:val="00034C38"/>
    <w:rsid w:val="00037285"/>
    <w:rsid w:val="00037716"/>
    <w:rsid w:val="00037864"/>
    <w:rsid w:val="00040930"/>
    <w:rsid w:val="00040B73"/>
    <w:rsid w:val="0004215E"/>
    <w:rsid w:val="000437C5"/>
    <w:rsid w:val="0004429A"/>
    <w:rsid w:val="000478FE"/>
    <w:rsid w:val="00047D20"/>
    <w:rsid w:val="00056FF5"/>
    <w:rsid w:val="00060610"/>
    <w:rsid w:val="00060DD9"/>
    <w:rsid w:val="0006287C"/>
    <w:rsid w:val="00065004"/>
    <w:rsid w:val="00065143"/>
    <w:rsid w:val="00065DBF"/>
    <w:rsid w:val="00067A2D"/>
    <w:rsid w:val="00070120"/>
    <w:rsid w:val="00070571"/>
    <w:rsid w:val="00070774"/>
    <w:rsid w:val="00070D6D"/>
    <w:rsid w:val="00070F9E"/>
    <w:rsid w:val="00073227"/>
    <w:rsid w:val="0007358C"/>
    <w:rsid w:val="000750C3"/>
    <w:rsid w:val="000753AD"/>
    <w:rsid w:val="00076065"/>
    <w:rsid w:val="000779B7"/>
    <w:rsid w:val="00077A31"/>
    <w:rsid w:val="00077DFF"/>
    <w:rsid w:val="00080836"/>
    <w:rsid w:val="00081BEE"/>
    <w:rsid w:val="000821AB"/>
    <w:rsid w:val="00087D50"/>
    <w:rsid w:val="00090C4B"/>
    <w:rsid w:val="00091C6F"/>
    <w:rsid w:val="00095A04"/>
    <w:rsid w:val="000A06C8"/>
    <w:rsid w:val="000A268F"/>
    <w:rsid w:val="000A3EEF"/>
    <w:rsid w:val="000A4AB9"/>
    <w:rsid w:val="000B344C"/>
    <w:rsid w:val="000B4352"/>
    <w:rsid w:val="000B4BDF"/>
    <w:rsid w:val="000B58D1"/>
    <w:rsid w:val="000B659F"/>
    <w:rsid w:val="000C34D7"/>
    <w:rsid w:val="000C491D"/>
    <w:rsid w:val="000D044C"/>
    <w:rsid w:val="000D192C"/>
    <w:rsid w:val="000D43C1"/>
    <w:rsid w:val="000D4F5A"/>
    <w:rsid w:val="000D7766"/>
    <w:rsid w:val="000E63C0"/>
    <w:rsid w:val="000F026F"/>
    <w:rsid w:val="000F0C2D"/>
    <w:rsid w:val="000F2269"/>
    <w:rsid w:val="000F40BD"/>
    <w:rsid w:val="000F49A2"/>
    <w:rsid w:val="000F5802"/>
    <w:rsid w:val="000F7E80"/>
    <w:rsid w:val="0010025C"/>
    <w:rsid w:val="00100B8E"/>
    <w:rsid w:val="0010183B"/>
    <w:rsid w:val="00103E9C"/>
    <w:rsid w:val="001047FD"/>
    <w:rsid w:val="001114DB"/>
    <w:rsid w:val="00111CBA"/>
    <w:rsid w:val="00111E76"/>
    <w:rsid w:val="00111FFC"/>
    <w:rsid w:val="00113532"/>
    <w:rsid w:val="00113AEA"/>
    <w:rsid w:val="00116222"/>
    <w:rsid w:val="00120202"/>
    <w:rsid w:val="001228BA"/>
    <w:rsid w:val="00122E98"/>
    <w:rsid w:val="00122E9F"/>
    <w:rsid w:val="00124B31"/>
    <w:rsid w:val="00126DD1"/>
    <w:rsid w:val="001271D3"/>
    <w:rsid w:val="00131A77"/>
    <w:rsid w:val="00136559"/>
    <w:rsid w:val="00136E0B"/>
    <w:rsid w:val="00141330"/>
    <w:rsid w:val="00141CF5"/>
    <w:rsid w:val="0014235B"/>
    <w:rsid w:val="00145AB9"/>
    <w:rsid w:val="00146806"/>
    <w:rsid w:val="00147824"/>
    <w:rsid w:val="00151323"/>
    <w:rsid w:val="00153EFC"/>
    <w:rsid w:val="00153F0C"/>
    <w:rsid w:val="001552FB"/>
    <w:rsid w:val="00163FC4"/>
    <w:rsid w:val="001673A5"/>
    <w:rsid w:val="00167CB9"/>
    <w:rsid w:val="00171121"/>
    <w:rsid w:val="00171F9C"/>
    <w:rsid w:val="00172B99"/>
    <w:rsid w:val="001746FB"/>
    <w:rsid w:val="001759A0"/>
    <w:rsid w:val="00177E52"/>
    <w:rsid w:val="001813FA"/>
    <w:rsid w:val="0018220D"/>
    <w:rsid w:val="0018349F"/>
    <w:rsid w:val="00184D1E"/>
    <w:rsid w:val="0019168B"/>
    <w:rsid w:val="001928D3"/>
    <w:rsid w:val="00192DD0"/>
    <w:rsid w:val="0019397E"/>
    <w:rsid w:val="00194790"/>
    <w:rsid w:val="00195462"/>
    <w:rsid w:val="00195CFB"/>
    <w:rsid w:val="001A0DAF"/>
    <w:rsid w:val="001A3104"/>
    <w:rsid w:val="001A602A"/>
    <w:rsid w:val="001B3A66"/>
    <w:rsid w:val="001B5A1E"/>
    <w:rsid w:val="001B7432"/>
    <w:rsid w:val="001B7526"/>
    <w:rsid w:val="001C3D94"/>
    <w:rsid w:val="001C771D"/>
    <w:rsid w:val="001D0BA6"/>
    <w:rsid w:val="001D0BEF"/>
    <w:rsid w:val="001D0D37"/>
    <w:rsid w:val="001D18FD"/>
    <w:rsid w:val="001D69D8"/>
    <w:rsid w:val="001D6BA6"/>
    <w:rsid w:val="001D709B"/>
    <w:rsid w:val="001D75E5"/>
    <w:rsid w:val="001E1724"/>
    <w:rsid w:val="001E2D5C"/>
    <w:rsid w:val="001E468E"/>
    <w:rsid w:val="001E5133"/>
    <w:rsid w:val="001E5218"/>
    <w:rsid w:val="001E64E5"/>
    <w:rsid w:val="001E7183"/>
    <w:rsid w:val="001E78B7"/>
    <w:rsid w:val="001F1A1A"/>
    <w:rsid w:val="001F400E"/>
    <w:rsid w:val="001F4911"/>
    <w:rsid w:val="001F5174"/>
    <w:rsid w:val="001F616F"/>
    <w:rsid w:val="00200012"/>
    <w:rsid w:val="0020017E"/>
    <w:rsid w:val="00200B97"/>
    <w:rsid w:val="00206304"/>
    <w:rsid w:val="00211106"/>
    <w:rsid w:val="00211185"/>
    <w:rsid w:val="002119F7"/>
    <w:rsid w:val="00211E0A"/>
    <w:rsid w:val="002124F8"/>
    <w:rsid w:val="002144E9"/>
    <w:rsid w:val="00216C48"/>
    <w:rsid w:val="002237A4"/>
    <w:rsid w:val="00224557"/>
    <w:rsid w:val="0022467E"/>
    <w:rsid w:val="00224914"/>
    <w:rsid w:val="002253F3"/>
    <w:rsid w:val="00225530"/>
    <w:rsid w:val="00225648"/>
    <w:rsid w:val="002260B2"/>
    <w:rsid w:val="00231ADF"/>
    <w:rsid w:val="00232CCB"/>
    <w:rsid w:val="00234AF2"/>
    <w:rsid w:val="002364D8"/>
    <w:rsid w:val="00236F26"/>
    <w:rsid w:val="00240104"/>
    <w:rsid w:val="00242761"/>
    <w:rsid w:val="002428B0"/>
    <w:rsid w:val="00242B7F"/>
    <w:rsid w:val="00242E34"/>
    <w:rsid w:val="00244BF0"/>
    <w:rsid w:val="00245922"/>
    <w:rsid w:val="00245BBB"/>
    <w:rsid w:val="00246422"/>
    <w:rsid w:val="00247AFD"/>
    <w:rsid w:val="0025085A"/>
    <w:rsid w:val="002524CE"/>
    <w:rsid w:val="002542D0"/>
    <w:rsid w:val="002558D1"/>
    <w:rsid w:val="00257DD1"/>
    <w:rsid w:val="0026090A"/>
    <w:rsid w:val="00263952"/>
    <w:rsid w:val="00264ABD"/>
    <w:rsid w:val="00264C3B"/>
    <w:rsid w:val="00266C94"/>
    <w:rsid w:val="00270AD9"/>
    <w:rsid w:val="00270AFC"/>
    <w:rsid w:val="00272408"/>
    <w:rsid w:val="00272513"/>
    <w:rsid w:val="002763B5"/>
    <w:rsid w:val="00276FE7"/>
    <w:rsid w:val="0027733D"/>
    <w:rsid w:val="0028016C"/>
    <w:rsid w:val="0028370C"/>
    <w:rsid w:val="002840CD"/>
    <w:rsid w:val="00284B81"/>
    <w:rsid w:val="002900BC"/>
    <w:rsid w:val="00291BDC"/>
    <w:rsid w:val="002975F2"/>
    <w:rsid w:val="002A3DE8"/>
    <w:rsid w:val="002A3F24"/>
    <w:rsid w:val="002A3FBB"/>
    <w:rsid w:val="002A490E"/>
    <w:rsid w:val="002A4D3F"/>
    <w:rsid w:val="002A4F7E"/>
    <w:rsid w:val="002A6F25"/>
    <w:rsid w:val="002A7B8C"/>
    <w:rsid w:val="002B0884"/>
    <w:rsid w:val="002B0B60"/>
    <w:rsid w:val="002B2E24"/>
    <w:rsid w:val="002B3201"/>
    <w:rsid w:val="002B5B67"/>
    <w:rsid w:val="002B5CE9"/>
    <w:rsid w:val="002C0B88"/>
    <w:rsid w:val="002C21FE"/>
    <w:rsid w:val="002C350E"/>
    <w:rsid w:val="002C6ABF"/>
    <w:rsid w:val="002D079D"/>
    <w:rsid w:val="002D44AF"/>
    <w:rsid w:val="002D7680"/>
    <w:rsid w:val="002E2838"/>
    <w:rsid w:val="002E2C0F"/>
    <w:rsid w:val="002E5659"/>
    <w:rsid w:val="002E6F48"/>
    <w:rsid w:val="002F67B6"/>
    <w:rsid w:val="002F6DFF"/>
    <w:rsid w:val="002F7145"/>
    <w:rsid w:val="00300733"/>
    <w:rsid w:val="0030136D"/>
    <w:rsid w:val="0031439A"/>
    <w:rsid w:val="00314B78"/>
    <w:rsid w:val="00314EB0"/>
    <w:rsid w:val="003162EA"/>
    <w:rsid w:val="0031683C"/>
    <w:rsid w:val="00316CF7"/>
    <w:rsid w:val="003172E7"/>
    <w:rsid w:val="00320EC3"/>
    <w:rsid w:val="003214B0"/>
    <w:rsid w:val="00323C31"/>
    <w:rsid w:val="00324948"/>
    <w:rsid w:val="003256DE"/>
    <w:rsid w:val="00325CDA"/>
    <w:rsid w:val="00330566"/>
    <w:rsid w:val="00331B74"/>
    <w:rsid w:val="00333AF6"/>
    <w:rsid w:val="00333D40"/>
    <w:rsid w:val="00333FAB"/>
    <w:rsid w:val="003369CF"/>
    <w:rsid w:val="00337C70"/>
    <w:rsid w:val="0034274E"/>
    <w:rsid w:val="00343F11"/>
    <w:rsid w:val="00345EE0"/>
    <w:rsid w:val="00346B98"/>
    <w:rsid w:val="00347A77"/>
    <w:rsid w:val="003503BF"/>
    <w:rsid w:val="00350953"/>
    <w:rsid w:val="00351A37"/>
    <w:rsid w:val="00356B2F"/>
    <w:rsid w:val="003603B6"/>
    <w:rsid w:val="00362898"/>
    <w:rsid w:val="00362E33"/>
    <w:rsid w:val="00371447"/>
    <w:rsid w:val="00372D97"/>
    <w:rsid w:val="00377AE4"/>
    <w:rsid w:val="00382372"/>
    <w:rsid w:val="00384B37"/>
    <w:rsid w:val="00386D29"/>
    <w:rsid w:val="00390D2C"/>
    <w:rsid w:val="003922FC"/>
    <w:rsid w:val="00392CD2"/>
    <w:rsid w:val="003960A6"/>
    <w:rsid w:val="00397E0B"/>
    <w:rsid w:val="003A269D"/>
    <w:rsid w:val="003A3344"/>
    <w:rsid w:val="003A620F"/>
    <w:rsid w:val="003A6B1D"/>
    <w:rsid w:val="003B02DE"/>
    <w:rsid w:val="003B0BF4"/>
    <w:rsid w:val="003B154C"/>
    <w:rsid w:val="003B196D"/>
    <w:rsid w:val="003B1FFA"/>
    <w:rsid w:val="003B21F0"/>
    <w:rsid w:val="003B2A6C"/>
    <w:rsid w:val="003B461F"/>
    <w:rsid w:val="003B53A9"/>
    <w:rsid w:val="003C0801"/>
    <w:rsid w:val="003C2C6D"/>
    <w:rsid w:val="003C2C8F"/>
    <w:rsid w:val="003C373D"/>
    <w:rsid w:val="003C43E7"/>
    <w:rsid w:val="003C6F5A"/>
    <w:rsid w:val="003C7C96"/>
    <w:rsid w:val="003D1535"/>
    <w:rsid w:val="003D20F1"/>
    <w:rsid w:val="003D227B"/>
    <w:rsid w:val="003D3357"/>
    <w:rsid w:val="003D52C9"/>
    <w:rsid w:val="003D5F5E"/>
    <w:rsid w:val="003E0BC3"/>
    <w:rsid w:val="003E1434"/>
    <w:rsid w:val="003E1F0B"/>
    <w:rsid w:val="003E7764"/>
    <w:rsid w:val="003F090D"/>
    <w:rsid w:val="003F1ED8"/>
    <w:rsid w:val="003F26E1"/>
    <w:rsid w:val="003F2BF0"/>
    <w:rsid w:val="003F3CBA"/>
    <w:rsid w:val="003F5649"/>
    <w:rsid w:val="00402FE4"/>
    <w:rsid w:val="00403035"/>
    <w:rsid w:val="0040324E"/>
    <w:rsid w:val="00410988"/>
    <w:rsid w:val="004115C1"/>
    <w:rsid w:val="00412CF5"/>
    <w:rsid w:val="00412E2C"/>
    <w:rsid w:val="00414F52"/>
    <w:rsid w:val="00415914"/>
    <w:rsid w:val="004206AC"/>
    <w:rsid w:val="00420E1E"/>
    <w:rsid w:val="00421407"/>
    <w:rsid w:val="00425055"/>
    <w:rsid w:val="004250ED"/>
    <w:rsid w:val="00426E72"/>
    <w:rsid w:val="00427057"/>
    <w:rsid w:val="00432BED"/>
    <w:rsid w:val="00433A2B"/>
    <w:rsid w:val="00433BD3"/>
    <w:rsid w:val="0043439E"/>
    <w:rsid w:val="0043640E"/>
    <w:rsid w:val="004401C9"/>
    <w:rsid w:val="004403EE"/>
    <w:rsid w:val="00441CEC"/>
    <w:rsid w:val="004434B5"/>
    <w:rsid w:val="00446A3B"/>
    <w:rsid w:val="004470AB"/>
    <w:rsid w:val="00447EDE"/>
    <w:rsid w:val="0045021B"/>
    <w:rsid w:val="004507AD"/>
    <w:rsid w:val="004513CB"/>
    <w:rsid w:val="004553F1"/>
    <w:rsid w:val="00456B04"/>
    <w:rsid w:val="004614B1"/>
    <w:rsid w:val="00461DAB"/>
    <w:rsid w:val="00463F45"/>
    <w:rsid w:val="00464A29"/>
    <w:rsid w:val="004654B4"/>
    <w:rsid w:val="00465FAC"/>
    <w:rsid w:val="004708AD"/>
    <w:rsid w:val="0047429D"/>
    <w:rsid w:val="00474889"/>
    <w:rsid w:val="00477417"/>
    <w:rsid w:val="004820C3"/>
    <w:rsid w:val="004826C9"/>
    <w:rsid w:val="00482D54"/>
    <w:rsid w:val="0048411B"/>
    <w:rsid w:val="00484D1C"/>
    <w:rsid w:val="0048521D"/>
    <w:rsid w:val="004852C3"/>
    <w:rsid w:val="00485B5D"/>
    <w:rsid w:val="00493571"/>
    <w:rsid w:val="0049728D"/>
    <w:rsid w:val="0049776D"/>
    <w:rsid w:val="004A286B"/>
    <w:rsid w:val="004A3564"/>
    <w:rsid w:val="004A4534"/>
    <w:rsid w:val="004A57D3"/>
    <w:rsid w:val="004A6460"/>
    <w:rsid w:val="004B1C90"/>
    <w:rsid w:val="004B293E"/>
    <w:rsid w:val="004B3B43"/>
    <w:rsid w:val="004B481A"/>
    <w:rsid w:val="004B7E02"/>
    <w:rsid w:val="004D0A6F"/>
    <w:rsid w:val="004D23BE"/>
    <w:rsid w:val="004D3E77"/>
    <w:rsid w:val="004D65A1"/>
    <w:rsid w:val="004D6650"/>
    <w:rsid w:val="004E0889"/>
    <w:rsid w:val="004E12E5"/>
    <w:rsid w:val="004E2B03"/>
    <w:rsid w:val="004E2FEC"/>
    <w:rsid w:val="004E344C"/>
    <w:rsid w:val="004E41F9"/>
    <w:rsid w:val="004E4368"/>
    <w:rsid w:val="004E6D9B"/>
    <w:rsid w:val="004E735B"/>
    <w:rsid w:val="004F0FED"/>
    <w:rsid w:val="004F2F8C"/>
    <w:rsid w:val="004F410C"/>
    <w:rsid w:val="004F6038"/>
    <w:rsid w:val="004F7C74"/>
    <w:rsid w:val="00502AB8"/>
    <w:rsid w:val="005042E7"/>
    <w:rsid w:val="00504CDA"/>
    <w:rsid w:val="00505839"/>
    <w:rsid w:val="0050591E"/>
    <w:rsid w:val="00506289"/>
    <w:rsid w:val="00507197"/>
    <w:rsid w:val="00510175"/>
    <w:rsid w:val="005109D3"/>
    <w:rsid w:val="00510A2A"/>
    <w:rsid w:val="00513947"/>
    <w:rsid w:val="005144BF"/>
    <w:rsid w:val="00515488"/>
    <w:rsid w:val="00525A6A"/>
    <w:rsid w:val="00527B61"/>
    <w:rsid w:val="00530721"/>
    <w:rsid w:val="005332AD"/>
    <w:rsid w:val="005379BB"/>
    <w:rsid w:val="00541704"/>
    <w:rsid w:val="00543042"/>
    <w:rsid w:val="005440B9"/>
    <w:rsid w:val="0054539B"/>
    <w:rsid w:val="00545D1D"/>
    <w:rsid w:val="00546AF4"/>
    <w:rsid w:val="00547004"/>
    <w:rsid w:val="0054737A"/>
    <w:rsid w:val="00550A81"/>
    <w:rsid w:val="00550DCE"/>
    <w:rsid w:val="00551D27"/>
    <w:rsid w:val="00562366"/>
    <w:rsid w:val="005626BC"/>
    <w:rsid w:val="00562B2B"/>
    <w:rsid w:val="00565B23"/>
    <w:rsid w:val="00567E0C"/>
    <w:rsid w:val="005703D5"/>
    <w:rsid w:val="00570D48"/>
    <w:rsid w:val="00570EFF"/>
    <w:rsid w:val="00571576"/>
    <w:rsid w:val="0057517A"/>
    <w:rsid w:val="00576D58"/>
    <w:rsid w:val="00576E24"/>
    <w:rsid w:val="00580BE8"/>
    <w:rsid w:val="00581A03"/>
    <w:rsid w:val="00582CFA"/>
    <w:rsid w:val="00582DA8"/>
    <w:rsid w:val="00583687"/>
    <w:rsid w:val="00585469"/>
    <w:rsid w:val="00585E94"/>
    <w:rsid w:val="00586348"/>
    <w:rsid w:val="0058777C"/>
    <w:rsid w:val="00597D3C"/>
    <w:rsid w:val="00597E3B"/>
    <w:rsid w:val="005A0550"/>
    <w:rsid w:val="005A1383"/>
    <w:rsid w:val="005A6BE7"/>
    <w:rsid w:val="005A7239"/>
    <w:rsid w:val="005A7833"/>
    <w:rsid w:val="005A785B"/>
    <w:rsid w:val="005B213B"/>
    <w:rsid w:val="005B226B"/>
    <w:rsid w:val="005B46B8"/>
    <w:rsid w:val="005B54EF"/>
    <w:rsid w:val="005B60C3"/>
    <w:rsid w:val="005B7658"/>
    <w:rsid w:val="005B77DC"/>
    <w:rsid w:val="005B7A63"/>
    <w:rsid w:val="005C43F4"/>
    <w:rsid w:val="005C4E75"/>
    <w:rsid w:val="005C6681"/>
    <w:rsid w:val="005C7C02"/>
    <w:rsid w:val="005D0326"/>
    <w:rsid w:val="005D3B33"/>
    <w:rsid w:val="005D5637"/>
    <w:rsid w:val="005D6625"/>
    <w:rsid w:val="005E1569"/>
    <w:rsid w:val="005E1C30"/>
    <w:rsid w:val="005E2AE6"/>
    <w:rsid w:val="005E3A89"/>
    <w:rsid w:val="005E4F9B"/>
    <w:rsid w:val="005F1E25"/>
    <w:rsid w:val="005F1F92"/>
    <w:rsid w:val="005F4F4E"/>
    <w:rsid w:val="005F6299"/>
    <w:rsid w:val="005F7526"/>
    <w:rsid w:val="005F753C"/>
    <w:rsid w:val="006000C4"/>
    <w:rsid w:val="0060010F"/>
    <w:rsid w:val="00601AF0"/>
    <w:rsid w:val="00605A83"/>
    <w:rsid w:val="00605BBD"/>
    <w:rsid w:val="00606C08"/>
    <w:rsid w:val="00607387"/>
    <w:rsid w:val="006078C6"/>
    <w:rsid w:val="00610ABD"/>
    <w:rsid w:val="00611F0C"/>
    <w:rsid w:val="0061215C"/>
    <w:rsid w:val="00612B93"/>
    <w:rsid w:val="00613A0C"/>
    <w:rsid w:val="006153BE"/>
    <w:rsid w:val="0061559E"/>
    <w:rsid w:val="006200A6"/>
    <w:rsid w:val="00620D49"/>
    <w:rsid w:val="006249A4"/>
    <w:rsid w:val="00627246"/>
    <w:rsid w:val="00627895"/>
    <w:rsid w:val="006301B3"/>
    <w:rsid w:val="0063093D"/>
    <w:rsid w:val="006325C1"/>
    <w:rsid w:val="00634FA2"/>
    <w:rsid w:val="00635739"/>
    <w:rsid w:val="00637C20"/>
    <w:rsid w:val="0064025F"/>
    <w:rsid w:val="0064253C"/>
    <w:rsid w:val="0064254E"/>
    <w:rsid w:val="006479D6"/>
    <w:rsid w:val="00651590"/>
    <w:rsid w:val="006515A3"/>
    <w:rsid w:val="006516E9"/>
    <w:rsid w:val="00652D85"/>
    <w:rsid w:val="00653BE4"/>
    <w:rsid w:val="006612BB"/>
    <w:rsid w:val="006617A0"/>
    <w:rsid w:val="006628FD"/>
    <w:rsid w:val="00662A25"/>
    <w:rsid w:val="006636DF"/>
    <w:rsid w:val="00665665"/>
    <w:rsid w:val="006658AF"/>
    <w:rsid w:val="00665D5F"/>
    <w:rsid w:val="00670620"/>
    <w:rsid w:val="0067239F"/>
    <w:rsid w:val="0068553F"/>
    <w:rsid w:val="00685BA4"/>
    <w:rsid w:val="00686890"/>
    <w:rsid w:val="006900D2"/>
    <w:rsid w:val="006939F5"/>
    <w:rsid w:val="00694592"/>
    <w:rsid w:val="006A029F"/>
    <w:rsid w:val="006A0317"/>
    <w:rsid w:val="006A0F89"/>
    <w:rsid w:val="006A1F1A"/>
    <w:rsid w:val="006A292C"/>
    <w:rsid w:val="006A4795"/>
    <w:rsid w:val="006A6BE6"/>
    <w:rsid w:val="006A6D1F"/>
    <w:rsid w:val="006B0BA5"/>
    <w:rsid w:val="006B1B59"/>
    <w:rsid w:val="006B1CA8"/>
    <w:rsid w:val="006B22E8"/>
    <w:rsid w:val="006C47E2"/>
    <w:rsid w:val="006C5560"/>
    <w:rsid w:val="006C5DEE"/>
    <w:rsid w:val="006C6E53"/>
    <w:rsid w:val="006C7800"/>
    <w:rsid w:val="006D0927"/>
    <w:rsid w:val="006D0B78"/>
    <w:rsid w:val="006D3A5C"/>
    <w:rsid w:val="006D4D4A"/>
    <w:rsid w:val="006D5229"/>
    <w:rsid w:val="006D564B"/>
    <w:rsid w:val="006D7A62"/>
    <w:rsid w:val="006D7C91"/>
    <w:rsid w:val="006E1AA7"/>
    <w:rsid w:val="006E2F9A"/>
    <w:rsid w:val="006E300B"/>
    <w:rsid w:val="006E606B"/>
    <w:rsid w:val="006F19CF"/>
    <w:rsid w:val="006F1CA9"/>
    <w:rsid w:val="006F42EF"/>
    <w:rsid w:val="006F5E75"/>
    <w:rsid w:val="006F60A9"/>
    <w:rsid w:val="006F6936"/>
    <w:rsid w:val="00705D47"/>
    <w:rsid w:val="00707938"/>
    <w:rsid w:val="0071254C"/>
    <w:rsid w:val="0071261A"/>
    <w:rsid w:val="00712BBE"/>
    <w:rsid w:val="00713F85"/>
    <w:rsid w:val="00714318"/>
    <w:rsid w:val="00714B9B"/>
    <w:rsid w:val="00715869"/>
    <w:rsid w:val="00716AB5"/>
    <w:rsid w:val="0071797B"/>
    <w:rsid w:val="00720CDA"/>
    <w:rsid w:val="007221F2"/>
    <w:rsid w:val="007259C9"/>
    <w:rsid w:val="007315B4"/>
    <w:rsid w:val="007318A2"/>
    <w:rsid w:val="007321D1"/>
    <w:rsid w:val="00733994"/>
    <w:rsid w:val="00736DB0"/>
    <w:rsid w:val="007379B6"/>
    <w:rsid w:val="007409A8"/>
    <w:rsid w:val="0074409D"/>
    <w:rsid w:val="00745A25"/>
    <w:rsid w:val="007520C4"/>
    <w:rsid w:val="00752636"/>
    <w:rsid w:val="007542B2"/>
    <w:rsid w:val="0075520D"/>
    <w:rsid w:val="00755DDF"/>
    <w:rsid w:val="007649DB"/>
    <w:rsid w:val="00765A11"/>
    <w:rsid w:val="00765F0D"/>
    <w:rsid w:val="00766BAB"/>
    <w:rsid w:val="007738FF"/>
    <w:rsid w:val="0077510F"/>
    <w:rsid w:val="007753D5"/>
    <w:rsid w:val="0077718C"/>
    <w:rsid w:val="0078154D"/>
    <w:rsid w:val="0078505F"/>
    <w:rsid w:val="007853F9"/>
    <w:rsid w:val="007858E0"/>
    <w:rsid w:val="007871FF"/>
    <w:rsid w:val="00787A9D"/>
    <w:rsid w:val="007908FB"/>
    <w:rsid w:val="00791400"/>
    <w:rsid w:val="007917F4"/>
    <w:rsid w:val="00792778"/>
    <w:rsid w:val="00792C9E"/>
    <w:rsid w:val="00795271"/>
    <w:rsid w:val="00795522"/>
    <w:rsid w:val="00797265"/>
    <w:rsid w:val="007A03F6"/>
    <w:rsid w:val="007A07AA"/>
    <w:rsid w:val="007A0BCC"/>
    <w:rsid w:val="007A1BAC"/>
    <w:rsid w:val="007A1BED"/>
    <w:rsid w:val="007A5B97"/>
    <w:rsid w:val="007A6F3C"/>
    <w:rsid w:val="007A76B3"/>
    <w:rsid w:val="007A7983"/>
    <w:rsid w:val="007B5A2D"/>
    <w:rsid w:val="007B6880"/>
    <w:rsid w:val="007C48D2"/>
    <w:rsid w:val="007C4D06"/>
    <w:rsid w:val="007C553C"/>
    <w:rsid w:val="007C5E7F"/>
    <w:rsid w:val="007D12A4"/>
    <w:rsid w:val="007D1AD2"/>
    <w:rsid w:val="007D4597"/>
    <w:rsid w:val="007D5944"/>
    <w:rsid w:val="007D5971"/>
    <w:rsid w:val="007D666E"/>
    <w:rsid w:val="007D7297"/>
    <w:rsid w:val="007D773B"/>
    <w:rsid w:val="007E0782"/>
    <w:rsid w:val="007E0F1B"/>
    <w:rsid w:val="007E1444"/>
    <w:rsid w:val="007E1DDA"/>
    <w:rsid w:val="007E1DE3"/>
    <w:rsid w:val="007E7CE8"/>
    <w:rsid w:val="007F040F"/>
    <w:rsid w:val="007F15FF"/>
    <w:rsid w:val="007F1A27"/>
    <w:rsid w:val="007F21FC"/>
    <w:rsid w:val="007F3129"/>
    <w:rsid w:val="007F396D"/>
    <w:rsid w:val="007F4552"/>
    <w:rsid w:val="007F4EA6"/>
    <w:rsid w:val="007F5E0C"/>
    <w:rsid w:val="007F7200"/>
    <w:rsid w:val="00801C2F"/>
    <w:rsid w:val="008023ED"/>
    <w:rsid w:val="00803600"/>
    <w:rsid w:val="00805044"/>
    <w:rsid w:val="00806DDD"/>
    <w:rsid w:val="00807E25"/>
    <w:rsid w:val="00810899"/>
    <w:rsid w:val="00812CAB"/>
    <w:rsid w:val="00814680"/>
    <w:rsid w:val="00815B5E"/>
    <w:rsid w:val="008177D8"/>
    <w:rsid w:val="0081791C"/>
    <w:rsid w:val="008215B9"/>
    <w:rsid w:val="00823215"/>
    <w:rsid w:val="0082376B"/>
    <w:rsid w:val="0082594D"/>
    <w:rsid w:val="00830BA5"/>
    <w:rsid w:val="008348ED"/>
    <w:rsid w:val="00834B16"/>
    <w:rsid w:val="00836076"/>
    <w:rsid w:val="00844960"/>
    <w:rsid w:val="008473C1"/>
    <w:rsid w:val="00850A30"/>
    <w:rsid w:val="008525D3"/>
    <w:rsid w:val="00852E48"/>
    <w:rsid w:val="00855594"/>
    <w:rsid w:val="008564A3"/>
    <w:rsid w:val="008579A5"/>
    <w:rsid w:val="00857A6F"/>
    <w:rsid w:val="00857E1E"/>
    <w:rsid w:val="008608BA"/>
    <w:rsid w:val="00861CFB"/>
    <w:rsid w:val="00862056"/>
    <w:rsid w:val="00862221"/>
    <w:rsid w:val="00863ED9"/>
    <w:rsid w:val="00864601"/>
    <w:rsid w:val="00864B37"/>
    <w:rsid w:val="0086646C"/>
    <w:rsid w:val="008668F9"/>
    <w:rsid w:val="008670F9"/>
    <w:rsid w:val="00867151"/>
    <w:rsid w:val="00867899"/>
    <w:rsid w:val="008702C2"/>
    <w:rsid w:val="008709A5"/>
    <w:rsid w:val="00871639"/>
    <w:rsid w:val="00873AE8"/>
    <w:rsid w:val="00875DB5"/>
    <w:rsid w:val="00877086"/>
    <w:rsid w:val="00880404"/>
    <w:rsid w:val="00880630"/>
    <w:rsid w:val="00880C05"/>
    <w:rsid w:val="008811D3"/>
    <w:rsid w:val="008816FE"/>
    <w:rsid w:val="008829AB"/>
    <w:rsid w:val="00887612"/>
    <w:rsid w:val="00887D8F"/>
    <w:rsid w:val="00892C4C"/>
    <w:rsid w:val="008A0928"/>
    <w:rsid w:val="008A119B"/>
    <w:rsid w:val="008A11E9"/>
    <w:rsid w:val="008A4737"/>
    <w:rsid w:val="008B16F6"/>
    <w:rsid w:val="008B20E6"/>
    <w:rsid w:val="008B49AF"/>
    <w:rsid w:val="008B6A6E"/>
    <w:rsid w:val="008C24D2"/>
    <w:rsid w:val="008C2F74"/>
    <w:rsid w:val="008C3EE8"/>
    <w:rsid w:val="008C4160"/>
    <w:rsid w:val="008D105A"/>
    <w:rsid w:val="008D171D"/>
    <w:rsid w:val="008D3355"/>
    <w:rsid w:val="008D398F"/>
    <w:rsid w:val="008D3DC5"/>
    <w:rsid w:val="008D4333"/>
    <w:rsid w:val="008D4E66"/>
    <w:rsid w:val="008D6B35"/>
    <w:rsid w:val="008E2082"/>
    <w:rsid w:val="008E2205"/>
    <w:rsid w:val="008E370E"/>
    <w:rsid w:val="008E3FD7"/>
    <w:rsid w:val="008E524A"/>
    <w:rsid w:val="008E5815"/>
    <w:rsid w:val="008E6AB6"/>
    <w:rsid w:val="008E6B50"/>
    <w:rsid w:val="008F0BF7"/>
    <w:rsid w:val="008F1ACA"/>
    <w:rsid w:val="008F1D6B"/>
    <w:rsid w:val="008F2699"/>
    <w:rsid w:val="008F26CC"/>
    <w:rsid w:val="008F42C1"/>
    <w:rsid w:val="008F42E4"/>
    <w:rsid w:val="008F492C"/>
    <w:rsid w:val="008F5196"/>
    <w:rsid w:val="008F5AE9"/>
    <w:rsid w:val="00904536"/>
    <w:rsid w:val="00906088"/>
    <w:rsid w:val="009061FE"/>
    <w:rsid w:val="00906802"/>
    <w:rsid w:val="00907782"/>
    <w:rsid w:val="00907D41"/>
    <w:rsid w:val="00913366"/>
    <w:rsid w:val="00913FEE"/>
    <w:rsid w:val="00917606"/>
    <w:rsid w:val="00920466"/>
    <w:rsid w:val="00920846"/>
    <w:rsid w:val="00921B66"/>
    <w:rsid w:val="009241E6"/>
    <w:rsid w:val="009246A9"/>
    <w:rsid w:val="0092626C"/>
    <w:rsid w:val="00927094"/>
    <w:rsid w:val="00931D0D"/>
    <w:rsid w:val="009327EB"/>
    <w:rsid w:val="009334A3"/>
    <w:rsid w:val="00933CE1"/>
    <w:rsid w:val="00934553"/>
    <w:rsid w:val="009403D4"/>
    <w:rsid w:val="00942232"/>
    <w:rsid w:val="00943227"/>
    <w:rsid w:val="00955E58"/>
    <w:rsid w:val="009568F3"/>
    <w:rsid w:val="00957232"/>
    <w:rsid w:val="00962AFC"/>
    <w:rsid w:val="00967511"/>
    <w:rsid w:val="00967B9B"/>
    <w:rsid w:val="0097128E"/>
    <w:rsid w:val="00971B59"/>
    <w:rsid w:val="009727F5"/>
    <w:rsid w:val="00974A0F"/>
    <w:rsid w:val="00976AF8"/>
    <w:rsid w:val="00976EC0"/>
    <w:rsid w:val="00977A24"/>
    <w:rsid w:val="00977A40"/>
    <w:rsid w:val="00980A83"/>
    <w:rsid w:val="0098187B"/>
    <w:rsid w:val="009843B8"/>
    <w:rsid w:val="009856CD"/>
    <w:rsid w:val="00985D7C"/>
    <w:rsid w:val="00987268"/>
    <w:rsid w:val="009874B1"/>
    <w:rsid w:val="009915EF"/>
    <w:rsid w:val="00991C25"/>
    <w:rsid w:val="00991CAB"/>
    <w:rsid w:val="00995CDA"/>
    <w:rsid w:val="009A18F6"/>
    <w:rsid w:val="009A1AAE"/>
    <w:rsid w:val="009A34D4"/>
    <w:rsid w:val="009A4022"/>
    <w:rsid w:val="009A4EB3"/>
    <w:rsid w:val="009A50AC"/>
    <w:rsid w:val="009A519D"/>
    <w:rsid w:val="009C4D51"/>
    <w:rsid w:val="009D186A"/>
    <w:rsid w:val="009D1AF5"/>
    <w:rsid w:val="009D423B"/>
    <w:rsid w:val="009D535D"/>
    <w:rsid w:val="009D5EB0"/>
    <w:rsid w:val="009E5187"/>
    <w:rsid w:val="009F3011"/>
    <w:rsid w:val="009F38DC"/>
    <w:rsid w:val="009F3E89"/>
    <w:rsid w:val="009F47E3"/>
    <w:rsid w:val="009F4EC2"/>
    <w:rsid w:val="009F6187"/>
    <w:rsid w:val="009F6E6D"/>
    <w:rsid w:val="00A0065A"/>
    <w:rsid w:val="00A0154A"/>
    <w:rsid w:val="00A04056"/>
    <w:rsid w:val="00A077A3"/>
    <w:rsid w:val="00A07A4C"/>
    <w:rsid w:val="00A10D9B"/>
    <w:rsid w:val="00A12463"/>
    <w:rsid w:val="00A142E1"/>
    <w:rsid w:val="00A164AA"/>
    <w:rsid w:val="00A171C1"/>
    <w:rsid w:val="00A241BD"/>
    <w:rsid w:val="00A26596"/>
    <w:rsid w:val="00A31593"/>
    <w:rsid w:val="00A31B46"/>
    <w:rsid w:val="00A34A33"/>
    <w:rsid w:val="00A34B1A"/>
    <w:rsid w:val="00A35092"/>
    <w:rsid w:val="00A35126"/>
    <w:rsid w:val="00A358FD"/>
    <w:rsid w:val="00A35C8B"/>
    <w:rsid w:val="00A35DDD"/>
    <w:rsid w:val="00A366F6"/>
    <w:rsid w:val="00A42FC6"/>
    <w:rsid w:val="00A4307F"/>
    <w:rsid w:val="00A44561"/>
    <w:rsid w:val="00A458C1"/>
    <w:rsid w:val="00A46777"/>
    <w:rsid w:val="00A503B2"/>
    <w:rsid w:val="00A509D1"/>
    <w:rsid w:val="00A51E7E"/>
    <w:rsid w:val="00A52C42"/>
    <w:rsid w:val="00A53188"/>
    <w:rsid w:val="00A55F13"/>
    <w:rsid w:val="00A570B8"/>
    <w:rsid w:val="00A6003A"/>
    <w:rsid w:val="00A61EA2"/>
    <w:rsid w:val="00A701D9"/>
    <w:rsid w:val="00A70CEC"/>
    <w:rsid w:val="00A733E5"/>
    <w:rsid w:val="00A74AC7"/>
    <w:rsid w:val="00A76855"/>
    <w:rsid w:val="00A76868"/>
    <w:rsid w:val="00A801BA"/>
    <w:rsid w:val="00A82659"/>
    <w:rsid w:val="00A86F82"/>
    <w:rsid w:val="00A8769A"/>
    <w:rsid w:val="00A97140"/>
    <w:rsid w:val="00AA0AEF"/>
    <w:rsid w:val="00AA33E9"/>
    <w:rsid w:val="00AA7104"/>
    <w:rsid w:val="00AB2274"/>
    <w:rsid w:val="00AB3AB7"/>
    <w:rsid w:val="00AB40A9"/>
    <w:rsid w:val="00AB7EB1"/>
    <w:rsid w:val="00AC0699"/>
    <w:rsid w:val="00AC108F"/>
    <w:rsid w:val="00AC1B25"/>
    <w:rsid w:val="00AC1F29"/>
    <w:rsid w:val="00AC356D"/>
    <w:rsid w:val="00AC4057"/>
    <w:rsid w:val="00AC6445"/>
    <w:rsid w:val="00AC70AA"/>
    <w:rsid w:val="00AC7556"/>
    <w:rsid w:val="00AD1B45"/>
    <w:rsid w:val="00AD57FA"/>
    <w:rsid w:val="00AE2BF2"/>
    <w:rsid w:val="00AE5E12"/>
    <w:rsid w:val="00AE6B0F"/>
    <w:rsid w:val="00AE6F4F"/>
    <w:rsid w:val="00AE79DB"/>
    <w:rsid w:val="00AF0C1C"/>
    <w:rsid w:val="00AF0FF1"/>
    <w:rsid w:val="00AF3D5D"/>
    <w:rsid w:val="00AF3F71"/>
    <w:rsid w:val="00AF7CF8"/>
    <w:rsid w:val="00B007CF"/>
    <w:rsid w:val="00B050B6"/>
    <w:rsid w:val="00B11D8B"/>
    <w:rsid w:val="00B127FB"/>
    <w:rsid w:val="00B13B0C"/>
    <w:rsid w:val="00B13D9B"/>
    <w:rsid w:val="00B16541"/>
    <w:rsid w:val="00B17968"/>
    <w:rsid w:val="00B17CD9"/>
    <w:rsid w:val="00B238A5"/>
    <w:rsid w:val="00B245CA"/>
    <w:rsid w:val="00B2775C"/>
    <w:rsid w:val="00B27B8D"/>
    <w:rsid w:val="00B32D9A"/>
    <w:rsid w:val="00B339E9"/>
    <w:rsid w:val="00B34337"/>
    <w:rsid w:val="00B3781F"/>
    <w:rsid w:val="00B42B5E"/>
    <w:rsid w:val="00B4307F"/>
    <w:rsid w:val="00B459F2"/>
    <w:rsid w:val="00B475C2"/>
    <w:rsid w:val="00B514C6"/>
    <w:rsid w:val="00B532A8"/>
    <w:rsid w:val="00B5369A"/>
    <w:rsid w:val="00B542B9"/>
    <w:rsid w:val="00B564AE"/>
    <w:rsid w:val="00B56620"/>
    <w:rsid w:val="00B63359"/>
    <w:rsid w:val="00B64E07"/>
    <w:rsid w:val="00B661C7"/>
    <w:rsid w:val="00B6759B"/>
    <w:rsid w:val="00B707F0"/>
    <w:rsid w:val="00B71F95"/>
    <w:rsid w:val="00B725C0"/>
    <w:rsid w:val="00B80D9C"/>
    <w:rsid w:val="00B825D4"/>
    <w:rsid w:val="00B82CF9"/>
    <w:rsid w:val="00B85895"/>
    <w:rsid w:val="00B85F59"/>
    <w:rsid w:val="00B87F16"/>
    <w:rsid w:val="00B9002F"/>
    <w:rsid w:val="00B9029F"/>
    <w:rsid w:val="00B913EE"/>
    <w:rsid w:val="00BA01C4"/>
    <w:rsid w:val="00BA054F"/>
    <w:rsid w:val="00BA347F"/>
    <w:rsid w:val="00BA63DA"/>
    <w:rsid w:val="00BA684C"/>
    <w:rsid w:val="00BA78BF"/>
    <w:rsid w:val="00BB002A"/>
    <w:rsid w:val="00BB3763"/>
    <w:rsid w:val="00BB6B46"/>
    <w:rsid w:val="00BC2F4C"/>
    <w:rsid w:val="00BC5AE9"/>
    <w:rsid w:val="00BC6DDC"/>
    <w:rsid w:val="00BD06F6"/>
    <w:rsid w:val="00BD0E3F"/>
    <w:rsid w:val="00BD176D"/>
    <w:rsid w:val="00BD2AC8"/>
    <w:rsid w:val="00BD42F4"/>
    <w:rsid w:val="00BD4D0D"/>
    <w:rsid w:val="00BD59DF"/>
    <w:rsid w:val="00BD5C2E"/>
    <w:rsid w:val="00BE0397"/>
    <w:rsid w:val="00BE3786"/>
    <w:rsid w:val="00BE52C0"/>
    <w:rsid w:val="00BE5B3E"/>
    <w:rsid w:val="00BF30C1"/>
    <w:rsid w:val="00BF3902"/>
    <w:rsid w:val="00BF4907"/>
    <w:rsid w:val="00BF4EB3"/>
    <w:rsid w:val="00BF52E1"/>
    <w:rsid w:val="00BF57F8"/>
    <w:rsid w:val="00BF7F0E"/>
    <w:rsid w:val="00C00747"/>
    <w:rsid w:val="00C01284"/>
    <w:rsid w:val="00C0199B"/>
    <w:rsid w:val="00C01CF3"/>
    <w:rsid w:val="00C02E43"/>
    <w:rsid w:val="00C030DE"/>
    <w:rsid w:val="00C03398"/>
    <w:rsid w:val="00C046E7"/>
    <w:rsid w:val="00C04C43"/>
    <w:rsid w:val="00C05558"/>
    <w:rsid w:val="00C06F2E"/>
    <w:rsid w:val="00C10677"/>
    <w:rsid w:val="00C11D5B"/>
    <w:rsid w:val="00C14B06"/>
    <w:rsid w:val="00C1634E"/>
    <w:rsid w:val="00C17F45"/>
    <w:rsid w:val="00C261D4"/>
    <w:rsid w:val="00C26882"/>
    <w:rsid w:val="00C2695F"/>
    <w:rsid w:val="00C27959"/>
    <w:rsid w:val="00C321E2"/>
    <w:rsid w:val="00C33132"/>
    <w:rsid w:val="00C33220"/>
    <w:rsid w:val="00C34051"/>
    <w:rsid w:val="00C34346"/>
    <w:rsid w:val="00C35EBA"/>
    <w:rsid w:val="00C36630"/>
    <w:rsid w:val="00C376A2"/>
    <w:rsid w:val="00C405ED"/>
    <w:rsid w:val="00C41F94"/>
    <w:rsid w:val="00C4247E"/>
    <w:rsid w:val="00C42CDC"/>
    <w:rsid w:val="00C4454E"/>
    <w:rsid w:val="00C45015"/>
    <w:rsid w:val="00C45CE8"/>
    <w:rsid w:val="00C54C69"/>
    <w:rsid w:val="00C60102"/>
    <w:rsid w:val="00C60478"/>
    <w:rsid w:val="00C61423"/>
    <w:rsid w:val="00C620E7"/>
    <w:rsid w:val="00C63358"/>
    <w:rsid w:val="00C66D3A"/>
    <w:rsid w:val="00C66E49"/>
    <w:rsid w:val="00C72448"/>
    <w:rsid w:val="00C7309F"/>
    <w:rsid w:val="00C76F35"/>
    <w:rsid w:val="00C81750"/>
    <w:rsid w:val="00C81BE5"/>
    <w:rsid w:val="00C9241B"/>
    <w:rsid w:val="00C93544"/>
    <w:rsid w:val="00C94F2F"/>
    <w:rsid w:val="00C95188"/>
    <w:rsid w:val="00C9656E"/>
    <w:rsid w:val="00C9723E"/>
    <w:rsid w:val="00CA0BAF"/>
    <w:rsid w:val="00CA1BAB"/>
    <w:rsid w:val="00CA2E0C"/>
    <w:rsid w:val="00CB07AA"/>
    <w:rsid w:val="00CB2F61"/>
    <w:rsid w:val="00CB32C2"/>
    <w:rsid w:val="00CB32DD"/>
    <w:rsid w:val="00CB332C"/>
    <w:rsid w:val="00CB41AE"/>
    <w:rsid w:val="00CB42EC"/>
    <w:rsid w:val="00CB6352"/>
    <w:rsid w:val="00CB6610"/>
    <w:rsid w:val="00CB78C6"/>
    <w:rsid w:val="00CC03E9"/>
    <w:rsid w:val="00CC2882"/>
    <w:rsid w:val="00CC2A27"/>
    <w:rsid w:val="00CC3578"/>
    <w:rsid w:val="00CC5F7A"/>
    <w:rsid w:val="00CC60D3"/>
    <w:rsid w:val="00CC7A4C"/>
    <w:rsid w:val="00CD03F7"/>
    <w:rsid w:val="00CD15FD"/>
    <w:rsid w:val="00CD2800"/>
    <w:rsid w:val="00CD4697"/>
    <w:rsid w:val="00CD5E97"/>
    <w:rsid w:val="00CD60AF"/>
    <w:rsid w:val="00CD6FC8"/>
    <w:rsid w:val="00CE0984"/>
    <w:rsid w:val="00CE1E5A"/>
    <w:rsid w:val="00CE7505"/>
    <w:rsid w:val="00CE7603"/>
    <w:rsid w:val="00CE79DC"/>
    <w:rsid w:val="00CF11FF"/>
    <w:rsid w:val="00CF2E33"/>
    <w:rsid w:val="00CF355F"/>
    <w:rsid w:val="00CF3846"/>
    <w:rsid w:val="00CF565A"/>
    <w:rsid w:val="00CF61CA"/>
    <w:rsid w:val="00D01231"/>
    <w:rsid w:val="00D03FDB"/>
    <w:rsid w:val="00D04A13"/>
    <w:rsid w:val="00D10700"/>
    <w:rsid w:val="00D138FC"/>
    <w:rsid w:val="00D13BA7"/>
    <w:rsid w:val="00D15284"/>
    <w:rsid w:val="00D21E23"/>
    <w:rsid w:val="00D21FEA"/>
    <w:rsid w:val="00D23C84"/>
    <w:rsid w:val="00D309C9"/>
    <w:rsid w:val="00D3115C"/>
    <w:rsid w:val="00D36B6D"/>
    <w:rsid w:val="00D41D99"/>
    <w:rsid w:val="00D42C38"/>
    <w:rsid w:val="00D442CE"/>
    <w:rsid w:val="00D45CD2"/>
    <w:rsid w:val="00D521A7"/>
    <w:rsid w:val="00D542DD"/>
    <w:rsid w:val="00D569A8"/>
    <w:rsid w:val="00D57085"/>
    <w:rsid w:val="00D6245D"/>
    <w:rsid w:val="00D62627"/>
    <w:rsid w:val="00D62F78"/>
    <w:rsid w:val="00D64F63"/>
    <w:rsid w:val="00D65294"/>
    <w:rsid w:val="00D660D6"/>
    <w:rsid w:val="00D66579"/>
    <w:rsid w:val="00D66935"/>
    <w:rsid w:val="00D6748B"/>
    <w:rsid w:val="00D67756"/>
    <w:rsid w:val="00D71E14"/>
    <w:rsid w:val="00D7251F"/>
    <w:rsid w:val="00D76575"/>
    <w:rsid w:val="00D829A6"/>
    <w:rsid w:val="00D82B3E"/>
    <w:rsid w:val="00D82CC3"/>
    <w:rsid w:val="00D83E3D"/>
    <w:rsid w:val="00D84D2A"/>
    <w:rsid w:val="00D87411"/>
    <w:rsid w:val="00D8744B"/>
    <w:rsid w:val="00D874DA"/>
    <w:rsid w:val="00D935D9"/>
    <w:rsid w:val="00D93786"/>
    <w:rsid w:val="00D93A2C"/>
    <w:rsid w:val="00D9484E"/>
    <w:rsid w:val="00D96DCA"/>
    <w:rsid w:val="00D976D1"/>
    <w:rsid w:val="00DA0823"/>
    <w:rsid w:val="00DA15E2"/>
    <w:rsid w:val="00DA2163"/>
    <w:rsid w:val="00DA2405"/>
    <w:rsid w:val="00DA43C0"/>
    <w:rsid w:val="00DA499D"/>
    <w:rsid w:val="00DA4E73"/>
    <w:rsid w:val="00DA5E2B"/>
    <w:rsid w:val="00DA645F"/>
    <w:rsid w:val="00DB25BE"/>
    <w:rsid w:val="00DB2C2E"/>
    <w:rsid w:val="00DB31B1"/>
    <w:rsid w:val="00DB3CB0"/>
    <w:rsid w:val="00DB44C9"/>
    <w:rsid w:val="00DB56A3"/>
    <w:rsid w:val="00DC1A26"/>
    <w:rsid w:val="00DC28F7"/>
    <w:rsid w:val="00DC52D9"/>
    <w:rsid w:val="00DC7071"/>
    <w:rsid w:val="00DC70F1"/>
    <w:rsid w:val="00DD2BAB"/>
    <w:rsid w:val="00DD3836"/>
    <w:rsid w:val="00DD43CA"/>
    <w:rsid w:val="00DD5258"/>
    <w:rsid w:val="00DD6077"/>
    <w:rsid w:val="00DE0565"/>
    <w:rsid w:val="00DE1596"/>
    <w:rsid w:val="00DE2185"/>
    <w:rsid w:val="00DE2890"/>
    <w:rsid w:val="00DE28A1"/>
    <w:rsid w:val="00DE53C3"/>
    <w:rsid w:val="00DE53D7"/>
    <w:rsid w:val="00DE63CA"/>
    <w:rsid w:val="00DE7069"/>
    <w:rsid w:val="00DF06FE"/>
    <w:rsid w:val="00DF407C"/>
    <w:rsid w:val="00DF5DD1"/>
    <w:rsid w:val="00DF6BBC"/>
    <w:rsid w:val="00E0100E"/>
    <w:rsid w:val="00E02BCC"/>
    <w:rsid w:val="00E04F64"/>
    <w:rsid w:val="00E071A6"/>
    <w:rsid w:val="00E071DE"/>
    <w:rsid w:val="00E10ABD"/>
    <w:rsid w:val="00E12109"/>
    <w:rsid w:val="00E13502"/>
    <w:rsid w:val="00E140D4"/>
    <w:rsid w:val="00E14D84"/>
    <w:rsid w:val="00E2150C"/>
    <w:rsid w:val="00E267A9"/>
    <w:rsid w:val="00E27DC1"/>
    <w:rsid w:val="00E3061C"/>
    <w:rsid w:val="00E3225B"/>
    <w:rsid w:val="00E37CD4"/>
    <w:rsid w:val="00E409F5"/>
    <w:rsid w:val="00E4153C"/>
    <w:rsid w:val="00E4154A"/>
    <w:rsid w:val="00E42DFA"/>
    <w:rsid w:val="00E43CBC"/>
    <w:rsid w:val="00E43F7B"/>
    <w:rsid w:val="00E507A8"/>
    <w:rsid w:val="00E51D01"/>
    <w:rsid w:val="00E5353E"/>
    <w:rsid w:val="00E635A6"/>
    <w:rsid w:val="00E643E5"/>
    <w:rsid w:val="00E64A78"/>
    <w:rsid w:val="00E65E8D"/>
    <w:rsid w:val="00E65ECD"/>
    <w:rsid w:val="00E67057"/>
    <w:rsid w:val="00E67889"/>
    <w:rsid w:val="00E67E03"/>
    <w:rsid w:val="00E70846"/>
    <w:rsid w:val="00E70C6C"/>
    <w:rsid w:val="00E71E8F"/>
    <w:rsid w:val="00E72CEF"/>
    <w:rsid w:val="00E73008"/>
    <w:rsid w:val="00E733D5"/>
    <w:rsid w:val="00E820F3"/>
    <w:rsid w:val="00E82CD2"/>
    <w:rsid w:val="00E83ABF"/>
    <w:rsid w:val="00E84088"/>
    <w:rsid w:val="00E859B7"/>
    <w:rsid w:val="00E87154"/>
    <w:rsid w:val="00E90EE5"/>
    <w:rsid w:val="00E91E39"/>
    <w:rsid w:val="00E93BEE"/>
    <w:rsid w:val="00E95BAC"/>
    <w:rsid w:val="00E95C33"/>
    <w:rsid w:val="00E95C64"/>
    <w:rsid w:val="00E95C76"/>
    <w:rsid w:val="00E9790F"/>
    <w:rsid w:val="00E97E99"/>
    <w:rsid w:val="00EA02F7"/>
    <w:rsid w:val="00EA09F0"/>
    <w:rsid w:val="00EA2D48"/>
    <w:rsid w:val="00EA403F"/>
    <w:rsid w:val="00EA4316"/>
    <w:rsid w:val="00EA7E00"/>
    <w:rsid w:val="00EB0923"/>
    <w:rsid w:val="00EB13FE"/>
    <w:rsid w:val="00EB391E"/>
    <w:rsid w:val="00EB3FA2"/>
    <w:rsid w:val="00EB40B8"/>
    <w:rsid w:val="00EB5BB3"/>
    <w:rsid w:val="00EB7537"/>
    <w:rsid w:val="00EC014B"/>
    <w:rsid w:val="00EC0561"/>
    <w:rsid w:val="00EC15AD"/>
    <w:rsid w:val="00EC2111"/>
    <w:rsid w:val="00EC24A3"/>
    <w:rsid w:val="00EC6DF6"/>
    <w:rsid w:val="00ED1F3A"/>
    <w:rsid w:val="00ED34AF"/>
    <w:rsid w:val="00ED3CC6"/>
    <w:rsid w:val="00ED44F2"/>
    <w:rsid w:val="00ED4CC2"/>
    <w:rsid w:val="00ED5A3C"/>
    <w:rsid w:val="00ED634D"/>
    <w:rsid w:val="00ED6577"/>
    <w:rsid w:val="00ED6D9D"/>
    <w:rsid w:val="00ED6DCA"/>
    <w:rsid w:val="00EE59C5"/>
    <w:rsid w:val="00EE6899"/>
    <w:rsid w:val="00EE6AFC"/>
    <w:rsid w:val="00EF07F9"/>
    <w:rsid w:val="00EF1322"/>
    <w:rsid w:val="00EF237D"/>
    <w:rsid w:val="00EF29DB"/>
    <w:rsid w:val="00EF3675"/>
    <w:rsid w:val="00EF5E3F"/>
    <w:rsid w:val="00EF6DD3"/>
    <w:rsid w:val="00F00FA2"/>
    <w:rsid w:val="00F0132F"/>
    <w:rsid w:val="00F02B4C"/>
    <w:rsid w:val="00F03440"/>
    <w:rsid w:val="00F04F35"/>
    <w:rsid w:val="00F05ABD"/>
    <w:rsid w:val="00F05BD6"/>
    <w:rsid w:val="00F075C9"/>
    <w:rsid w:val="00F1078D"/>
    <w:rsid w:val="00F208B0"/>
    <w:rsid w:val="00F2389E"/>
    <w:rsid w:val="00F324AE"/>
    <w:rsid w:val="00F364DC"/>
    <w:rsid w:val="00F400B2"/>
    <w:rsid w:val="00F4089D"/>
    <w:rsid w:val="00F40C56"/>
    <w:rsid w:val="00F41721"/>
    <w:rsid w:val="00F429E3"/>
    <w:rsid w:val="00F45AAF"/>
    <w:rsid w:val="00F510FF"/>
    <w:rsid w:val="00F53B88"/>
    <w:rsid w:val="00F5475D"/>
    <w:rsid w:val="00F557FF"/>
    <w:rsid w:val="00F6066D"/>
    <w:rsid w:val="00F60B58"/>
    <w:rsid w:val="00F62486"/>
    <w:rsid w:val="00F66130"/>
    <w:rsid w:val="00F663A1"/>
    <w:rsid w:val="00F6717F"/>
    <w:rsid w:val="00F678AC"/>
    <w:rsid w:val="00F67D82"/>
    <w:rsid w:val="00F67E79"/>
    <w:rsid w:val="00F701C6"/>
    <w:rsid w:val="00F705B3"/>
    <w:rsid w:val="00F71FB4"/>
    <w:rsid w:val="00F72D81"/>
    <w:rsid w:val="00F739D2"/>
    <w:rsid w:val="00F74828"/>
    <w:rsid w:val="00F7551B"/>
    <w:rsid w:val="00F77CC7"/>
    <w:rsid w:val="00F77DDD"/>
    <w:rsid w:val="00F809AC"/>
    <w:rsid w:val="00F83D93"/>
    <w:rsid w:val="00F87DF2"/>
    <w:rsid w:val="00F87FFA"/>
    <w:rsid w:val="00F90F65"/>
    <w:rsid w:val="00F96181"/>
    <w:rsid w:val="00FA0E22"/>
    <w:rsid w:val="00FA1042"/>
    <w:rsid w:val="00FA18AC"/>
    <w:rsid w:val="00FA2948"/>
    <w:rsid w:val="00FA2977"/>
    <w:rsid w:val="00FA4D65"/>
    <w:rsid w:val="00FA5107"/>
    <w:rsid w:val="00FA5461"/>
    <w:rsid w:val="00FA6333"/>
    <w:rsid w:val="00FA740A"/>
    <w:rsid w:val="00FA749F"/>
    <w:rsid w:val="00FA7912"/>
    <w:rsid w:val="00FC2828"/>
    <w:rsid w:val="00FC420A"/>
    <w:rsid w:val="00FC54AE"/>
    <w:rsid w:val="00FC7894"/>
    <w:rsid w:val="00FD1DCA"/>
    <w:rsid w:val="00FD4380"/>
    <w:rsid w:val="00FD6ED4"/>
    <w:rsid w:val="00FE2DA5"/>
    <w:rsid w:val="00FE30BE"/>
    <w:rsid w:val="00FE3124"/>
    <w:rsid w:val="00FE357D"/>
    <w:rsid w:val="00FE4990"/>
    <w:rsid w:val="00FE688D"/>
    <w:rsid w:val="00FE711C"/>
    <w:rsid w:val="00FE731B"/>
    <w:rsid w:val="00FF0A23"/>
    <w:rsid w:val="00FF1228"/>
    <w:rsid w:val="00FF13D8"/>
    <w:rsid w:val="00FF1E82"/>
    <w:rsid w:val="00FF2049"/>
    <w:rsid w:val="00FF36D4"/>
    <w:rsid w:val="00FF58AD"/>
    <w:rsid w:val="00FF5D35"/>
    <w:rsid w:val="00FF5E40"/>
    <w:rsid w:val="00FF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820439"/>
  <w15:chartTrackingRefBased/>
  <w15:docId w15:val="{C5DE6BF0-37C7-4010-93EE-C4560E110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C94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0"/>
    <w:next w:val="10"/>
    <w:link w:val="11"/>
    <w:qFormat/>
    <w:rsid w:val="00830BA5"/>
    <w:pPr>
      <w:keepNext/>
      <w:keepLines/>
      <w:widowControl/>
      <w:numPr>
        <w:numId w:val="1"/>
      </w:numPr>
      <w:snapToGrid w:val="0"/>
      <w:outlineLvl w:val="0"/>
    </w:pPr>
    <w:rPr>
      <w:rFonts w:ascii="Arial" w:eastAsia="ＭＳ ゴシック" w:hAnsi="Arial"/>
      <w:sz w:val="28"/>
    </w:rPr>
  </w:style>
  <w:style w:type="paragraph" w:styleId="2">
    <w:name w:val="heading 2"/>
    <w:basedOn w:val="a0"/>
    <w:next w:val="20"/>
    <w:link w:val="21"/>
    <w:qFormat/>
    <w:rsid w:val="00830BA5"/>
    <w:pPr>
      <w:keepNext/>
      <w:keepLines/>
      <w:widowControl/>
      <w:numPr>
        <w:ilvl w:val="1"/>
        <w:numId w:val="1"/>
      </w:numPr>
      <w:outlineLvl w:val="1"/>
    </w:pPr>
    <w:rPr>
      <w:rFonts w:ascii="Arial" w:eastAsia="ＭＳ ゴシック" w:hAnsi="Arial"/>
      <w:sz w:val="24"/>
    </w:rPr>
  </w:style>
  <w:style w:type="paragraph" w:styleId="3">
    <w:name w:val="heading 3"/>
    <w:basedOn w:val="a0"/>
    <w:next w:val="30"/>
    <w:link w:val="31"/>
    <w:qFormat/>
    <w:rsid w:val="00830BA5"/>
    <w:pPr>
      <w:keepNext/>
      <w:keepLines/>
      <w:widowControl/>
      <w:numPr>
        <w:ilvl w:val="2"/>
        <w:numId w:val="1"/>
      </w:numPr>
      <w:outlineLvl w:val="2"/>
    </w:pPr>
    <w:rPr>
      <w:rFonts w:ascii="Arial" w:eastAsia="ＭＳ ゴシック" w:hAnsi="Arial"/>
      <w:sz w:val="22"/>
    </w:rPr>
  </w:style>
  <w:style w:type="paragraph" w:styleId="4">
    <w:name w:val="heading 4"/>
    <w:basedOn w:val="a0"/>
    <w:next w:val="40"/>
    <w:link w:val="41"/>
    <w:qFormat/>
    <w:rsid w:val="00830BA5"/>
    <w:pPr>
      <w:keepNext/>
      <w:keepLines/>
      <w:widowControl/>
      <w:numPr>
        <w:ilvl w:val="3"/>
        <w:numId w:val="1"/>
      </w:numPr>
      <w:outlineLvl w:val="3"/>
    </w:pPr>
    <w:rPr>
      <w:rFonts w:ascii="Arial" w:eastAsia="ＭＳ ゴシック" w:hAnsi="Arial"/>
      <w:bCs/>
    </w:rPr>
  </w:style>
  <w:style w:type="paragraph" w:styleId="5">
    <w:name w:val="heading 5"/>
    <w:basedOn w:val="a0"/>
    <w:next w:val="50"/>
    <w:link w:val="51"/>
    <w:qFormat/>
    <w:rsid w:val="00830BA5"/>
    <w:pPr>
      <w:keepNext/>
      <w:keepLines/>
      <w:widowControl/>
      <w:numPr>
        <w:ilvl w:val="4"/>
        <w:numId w:val="1"/>
      </w:numPr>
      <w:outlineLvl w:val="4"/>
    </w:pPr>
    <w:rPr>
      <w:rFonts w:ascii="Arial" w:eastAsia="ＭＳ ゴシック" w:hAnsi="Arial"/>
    </w:rPr>
  </w:style>
  <w:style w:type="paragraph" w:styleId="6">
    <w:name w:val="heading 6"/>
    <w:basedOn w:val="a0"/>
    <w:next w:val="60"/>
    <w:link w:val="61"/>
    <w:qFormat/>
    <w:rsid w:val="00830BA5"/>
    <w:pPr>
      <w:keepNext/>
      <w:keepLines/>
      <w:widowControl/>
      <w:numPr>
        <w:ilvl w:val="5"/>
        <w:numId w:val="1"/>
      </w:numPr>
      <w:outlineLvl w:val="5"/>
    </w:pPr>
    <w:rPr>
      <w:rFonts w:ascii="Arial" w:eastAsia="ＭＳ ゴシック" w:hAnsi="Arial"/>
      <w:bCs/>
    </w:rPr>
  </w:style>
  <w:style w:type="paragraph" w:styleId="7">
    <w:name w:val="heading 7"/>
    <w:basedOn w:val="a0"/>
    <w:next w:val="70"/>
    <w:link w:val="71"/>
    <w:qFormat/>
    <w:rsid w:val="00830BA5"/>
    <w:pPr>
      <w:keepNext/>
      <w:keepLines/>
      <w:widowControl/>
      <w:numPr>
        <w:ilvl w:val="6"/>
        <w:numId w:val="1"/>
      </w:numPr>
      <w:outlineLvl w:val="6"/>
    </w:pPr>
    <w:rPr>
      <w:rFonts w:ascii="Arial" w:eastAsia="ＭＳ ゴシック" w:hAnsi="Arial"/>
    </w:rPr>
  </w:style>
  <w:style w:type="paragraph" w:styleId="8">
    <w:name w:val="heading 8"/>
    <w:basedOn w:val="a0"/>
    <w:next w:val="80"/>
    <w:link w:val="81"/>
    <w:qFormat/>
    <w:rsid w:val="00830BA5"/>
    <w:pPr>
      <w:keepNext/>
      <w:keepLines/>
      <w:widowControl/>
      <w:numPr>
        <w:ilvl w:val="7"/>
        <w:numId w:val="1"/>
      </w:numPr>
      <w:outlineLvl w:val="7"/>
    </w:pPr>
    <w:rPr>
      <w:rFonts w:ascii="Arial" w:eastAsia="ＭＳ ゴシック" w:hAnsi="Arial"/>
    </w:rPr>
  </w:style>
  <w:style w:type="paragraph" w:styleId="9">
    <w:name w:val="heading 9"/>
    <w:basedOn w:val="a0"/>
    <w:next w:val="90"/>
    <w:link w:val="91"/>
    <w:qFormat/>
    <w:rsid w:val="00830BA5"/>
    <w:pPr>
      <w:keepNext/>
      <w:keepLines/>
      <w:widowControl/>
      <w:numPr>
        <w:ilvl w:val="8"/>
        <w:numId w:val="1"/>
      </w:numPr>
      <w:outlineLvl w:val="8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見出し 1 (文字)"/>
    <w:basedOn w:val="a1"/>
    <w:link w:val="1"/>
    <w:rsid w:val="00372D97"/>
    <w:rPr>
      <w:rFonts w:ascii="Arial" w:eastAsia="ＭＳ ゴシック" w:hAnsi="Arial" w:cs="Times New Roman"/>
      <w:sz w:val="28"/>
      <w:szCs w:val="24"/>
    </w:rPr>
  </w:style>
  <w:style w:type="character" w:customStyle="1" w:styleId="21">
    <w:name w:val="見出し 2 (文字)"/>
    <w:basedOn w:val="a1"/>
    <w:link w:val="2"/>
    <w:rsid w:val="00372D97"/>
    <w:rPr>
      <w:rFonts w:ascii="Arial" w:eastAsia="ＭＳ ゴシック" w:hAnsi="Arial" w:cs="Times New Roman"/>
      <w:sz w:val="24"/>
      <w:szCs w:val="24"/>
    </w:rPr>
  </w:style>
  <w:style w:type="character" w:customStyle="1" w:styleId="31">
    <w:name w:val="見出し 3 (文字)"/>
    <w:basedOn w:val="a1"/>
    <w:link w:val="3"/>
    <w:rsid w:val="00372D97"/>
    <w:rPr>
      <w:rFonts w:ascii="Arial" w:eastAsia="ＭＳ ゴシック" w:hAnsi="Arial" w:cs="Times New Roman"/>
      <w:sz w:val="22"/>
      <w:szCs w:val="24"/>
    </w:rPr>
  </w:style>
  <w:style w:type="character" w:customStyle="1" w:styleId="41">
    <w:name w:val="見出し 4 (文字)"/>
    <w:basedOn w:val="a1"/>
    <w:link w:val="4"/>
    <w:rsid w:val="00372D97"/>
    <w:rPr>
      <w:rFonts w:ascii="Arial" w:eastAsia="ＭＳ ゴシック" w:hAnsi="Arial" w:cs="Times New Roman"/>
      <w:bCs/>
      <w:szCs w:val="24"/>
    </w:rPr>
  </w:style>
  <w:style w:type="character" w:customStyle="1" w:styleId="51">
    <w:name w:val="見出し 5 (文字)"/>
    <w:basedOn w:val="a1"/>
    <w:link w:val="5"/>
    <w:rsid w:val="00372D97"/>
    <w:rPr>
      <w:rFonts w:ascii="Arial" w:eastAsia="ＭＳ ゴシック" w:hAnsi="Arial" w:cs="Times New Roman"/>
      <w:szCs w:val="24"/>
    </w:rPr>
  </w:style>
  <w:style w:type="character" w:customStyle="1" w:styleId="61">
    <w:name w:val="見出し 6 (文字)"/>
    <w:basedOn w:val="a1"/>
    <w:link w:val="6"/>
    <w:rsid w:val="00372D97"/>
    <w:rPr>
      <w:rFonts w:ascii="Arial" w:eastAsia="ＭＳ ゴシック" w:hAnsi="Arial" w:cs="Times New Roman"/>
      <w:bCs/>
      <w:szCs w:val="24"/>
    </w:rPr>
  </w:style>
  <w:style w:type="character" w:customStyle="1" w:styleId="71">
    <w:name w:val="見出し 7 (文字)"/>
    <w:basedOn w:val="a1"/>
    <w:link w:val="7"/>
    <w:rsid w:val="00372D97"/>
    <w:rPr>
      <w:rFonts w:ascii="Arial" w:eastAsia="ＭＳ ゴシック" w:hAnsi="Arial" w:cs="Times New Roman"/>
      <w:szCs w:val="24"/>
    </w:rPr>
  </w:style>
  <w:style w:type="character" w:customStyle="1" w:styleId="81">
    <w:name w:val="見出し 8 (文字)"/>
    <w:basedOn w:val="a1"/>
    <w:link w:val="8"/>
    <w:rsid w:val="00372D97"/>
    <w:rPr>
      <w:rFonts w:ascii="Arial" w:eastAsia="ＭＳ ゴシック" w:hAnsi="Arial" w:cs="Times New Roman"/>
      <w:szCs w:val="24"/>
    </w:rPr>
  </w:style>
  <w:style w:type="character" w:customStyle="1" w:styleId="91">
    <w:name w:val="見出し 9 (文字)"/>
    <w:basedOn w:val="a1"/>
    <w:link w:val="9"/>
    <w:rsid w:val="00372D97"/>
    <w:rPr>
      <w:rFonts w:ascii="Arial" w:eastAsia="ＭＳ ゴシック" w:hAnsi="Arial" w:cs="Times New Roman"/>
      <w:szCs w:val="24"/>
    </w:rPr>
  </w:style>
  <w:style w:type="paragraph" w:styleId="a0">
    <w:name w:val="Body Text"/>
    <w:basedOn w:val="a"/>
    <w:link w:val="a4"/>
    <w:semiHidden/>
    <w:rsid w:val="00830BA5"/>
  </w:style>
  <w:style w:type="character" w:customStyle="1" w:styleId="a4">
    <w:name w:val="本文 (文字)"/>
    <w:basedOn w:val="a1"/>
    <w:link w:val="a0"/>
    <w:semiHidden/>
    <w:rsid w:val="00372D97"/>
    <w:rPr>
      <w:rFonts w:ascii="Century" w:eastAsia="ＭＳ 明朝" w:hAnsi="Century" w:cs="Times New Roman"/>
      <w:szCs w:val="24"/>
    </w:rPr>
  </w:style>
  <w:style w:type="paragraph" w:customStyle="1" w:styleId="10">
    <w:name w:val="本文 1"/>
    <w:basedOn w:val="a0"/>
    <w:rsid w:val="00830BA5"/>
    <w:pPr>
      <w:widowControl/>
      <w:ind w:firstLineChars="100" w:firstLine="100"/>
    </w:pPr>
  </w:style>
  <w:style w:type="paragraph" w:styleId="20">
    <w:name w:val="Body Text 2"/>
    <w:basedOn w:val="a0"/>
    <w:link w:val="22"/>
    <w:semiHidden/>
    <w:rsid w:val="00830BA5"/>
    <w:pPr>
      <w:widowControl/>
      <w:ind w:leftChars="50" w:left="50" w:firstLineChars="100" w:firstLine="100"/>
    </w:pPr>
  </w:style>
  <w:style w:type="character" w:customStyle="1" w:styleId="22">
    <w:name w:val="本文 2 (文字)"/>
    <w:basedOn w:val="a1"/>
    <w:link w:val="20"/>
    <w:semiHidden/>
    <w:rsid w:val="00372D97"/>
    <w:rPr>
      <w:rFonts w:ascii="Century" w:eastAsia="ＭＳ 明朝" w:hAnsi="Century" w:cs="Times New Roman"/>
      <w:szCs w:val="24"/>
    </w:rPr>
  </w:style>
  <w:style w:type="paragraph" w:styleId="30">
    <w:name w:val="Body Text 3"/>
    <w:basedOn w:val="a0"/>
    <w:link w:val="32"/>
    <w:semiHidden/>
    <w:rsid w:val="00830BA5"/>
    <w:pPr>
      <w:widowControl/>
      <w:ind w:leftChars="50" w:left="50" w:firstLineChars="100" w:firstLine="100"/>
    </w:pPr>
    <w:rPr>
      <w:szCs w:val="16"/>
    </w:rPr>
  </w:style>
  <w:style w:type="character" w:customStyle="1" w:styleId="32">
    <w:name w:val="本文 3 (文字)"/>
    <w:basedOn w:val="a1"/>
    <w:link w:val="30"/>
    <w:semiHidden/>
    <w:rsid w:val="00372D97"/>
    <w:rPr>
      <w:rFonts w:ascii="Century" w:eastAsia="ＭＳ 明朝" w:hAnsi="Century" w:cs="Times New Roman"/>
      <w:szCs w:val="16"/>
    </w:rPr>
  </w:style>
  <w:style w:type="paragraph" w:customStyle="1" w:styleId="40">
    <w:name w:val="本文 4"/>
    <w:basedOn w:val="a0"/>
    <w:rsid w:val="00830BA5"/>
    <w:pPr>
      <w:widowControl/>
      <w:ind w:leftChars="200" w:left="200" w:firstLineChars="100" w:firstLine="100"/>
    </w:pPr>
  </w:style>
  <w:style w:type="paragraph" w:customStyle="1" w:styleId="50">
    <w:name w:val="本文 5"/>
    <w:basedOn w:val="a0"/>
    <w:rsid w:val="00830BA5"/>
    <w:pPr>
      <w:widowControl/>
      <w:ind w:leftChars="350" w:left="350" w:firstLineChars="100" w:firstLine="100"/>
    </w:pPr>
  </w:style>
  <w:style w:type="paragraph" w:customStyle="1" w:styleId="60">
    <w:name w:val="本文 6"/>
    <w:basedOn w:val="a0"/>
    <w:rsid w:val="00830BA5"/>
    <w:pPr>
      <w:widowControl/>
      <w:ind w:leftChars="350" w:left="350" w:firstLineChars="100" w:firstLine="100"/>
    </w:pPr>
  </w:style>
  <w:style w:type="paragraph" w:customStyle="1" w:styleId="70">
    <w:name w:val="本文 7"/>
    <w:basedOn w:val="a0"/>
    <w:rsid w:val="00830BA5"/>
    <w:pPr>
      <w:widowControl/>
      <w:ind w:leftChars="400" w:left="400" w:firstLineChars="100" w:firstLine="100"/>
    </w:pPr>
  </w:style>
  <w:style w:type="paragraph" w:customStyle="1" w:styleId="80">
    <w:name w:val="本文 8"/>
    <w:basedOn w:val="a0"/>
    <w:rsid w:val="00830BA5"/>
    <w:pPr>
      <w:widowControl/>
      <w:ind w:leftChars="450" w:left="450" w:firstLineChars="100" w:firstLine="100"/>
    </w:pPr>
  </w:style>
  <w:style w:type="paragraph" w:customStyle="1" w:styleId="90">
    <w:name w:val="本文 9"/>
    <w:basedOn w:val="a"/>
    <w:rsid w:val="00830BA5"/>
    <w:pPr>
      <w:widowControl/>
      <w:ind w:leftChars="500" w:left="500" w:firstLineChars="100" w:firstLine="100"/>
    </w:pPr>
  </w:style>
  <w:style w:type="paragraph" w:styleId="a5">
    <w:name w:val="footer"/>
    <w:basedOn w:val="a"/>
    <w:link w:val="a6"/>
    <w:uiPriority w:val="99"/>
    <w:rsid w:val="00830BA5"/>
    <w:pPr>
      <w:tabs>
        <w:tab w:val="center" w:pos="4252"/>
        <w:tab w:val="right" w:pos="8504"/>
      </w:tabs>
      <w:snapToGrid w:val="0"/>
      <w:jc w:val="right"/>
    </w:pPr>
  </w:style>
  <w:style w:type="character" w:customStyle="1" w:styleId="a6">
    <w:name w:val="フッター (文字)"/>
    <w:basedOn w:val="a1"/>
    <w:link w:val="a5"/>
    <w:uiPriority w:val="99"/>
    <w:rsid w:val="00830BA5"/>
    <w:rPr>
      <w:rFonts w:ascii="Century" w:eastAsia="ＭＳ 明朝" w:hAnsi="Century" w:cs="Times New Roman"/>
      <w:szCs w:val="24"/>
    </w:rPr>
  </w:style>
  <w:style w:type="character" w:styleId="a7">
    <w:name w:val="page number"/>
    <w:basedOn w:val="a1"/>
    <w:semiHidden/>
    <w:rsid w:val="00830BA5"/>
  </w:style>
  <w:style w:type="paragraph" w:styleId="a8">
    <w:name w:val="header"/>
    <w:basedOn w:val="a"/>
    <w:link w:val="a9"/>
    <w:semiHidden/>
    <w:rsid w:val="00830BA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1"/>
    <w:link w:val="a8"/>
    <w:semiHidden/>
    <w:rsid w:val="00372D97"/>
    <w:rPr>
      <w:rFonts w:ascii="Century" w:eastAsia="ＭＳ 明朝" w:hAnsi="Century" w:cs="Times New Roman"/>
      <w:szCs w:val="24"/>
    </w:rPr>
  </w:style>
  <w:style w:type="paragraph" w:styleId="aa">
    <w:name w:val="caption"/>
    <w:basedOn w:val="a0"/>
    <w:next w:val="a"/>
    <w:qFormat/>
    <w:rsid w:val="00830BA5"/>
    <w:pPr>
      <w:keepLines/>
      <w:spacing w:beforeLines="50" w:before="50" w:afterLines="50" w:after="50"/>
      <w:jc w:val="center"/>
    </w:pPr>
    <w:rPr>
      <w:rFonts w:ascii="Arial" w:eastAsia="ＭＳ ゴシック" w:hAnsi="Arial"/>
      <w:bCs/>
      <w:szCs w:val="20"/>
    </w:rPr>
  </w:style>
  <w:style w:type="paragraph" w:customStyle="1" w:styleId="23">
    <w:name w:val="タイトル 2"/>
    <w:basedOn w:val="a0"/>
    <w:next w:val="a"/>
    <w:rsid w:val="00830BA5"/>
    <w:pPr>
      <w:jc w:val="center"/>
    </w:pPr>
    <w:rPr>
      <w:rFonts w:ascii="Arial" w:eastAsia="ＭＳ ゴシック" w:hAnsi="Arial"/>
      <w:sz w:val="44"/>
    </w:rPr>
  </w:style>
  <w:style w:type="paragraph" w:customStyle="1" w:styleId="12">
    <w:name w:val="タイトル 1"/>
    <w:basedOn w:val="a0"/>
    <w:next w:val="a"/>
    <w:rsid w:val="00830BA5"/>
    <w:pPr>
      <w:jc w:val="center"/>
    </w:pPr>
    <w:rPr>
      <w:rFonts w:ascii="Arial" w:eastAsia="ＭＳ ゴシック" w:hAnsi="Arial"/>
      <w:sz w:val="48"/>
    </w:rPr>
  </w:style>
  <w:style w:type="paragraph" w:customStyle="1" w:styleId="33">
    <w:name w:val="タイトル 3"/>
    <w:basedOn w:val="a0"/>
    <w:next w:val="a"/>
    <w:rsid w:val="00830BA5"/>
    <w:pPr>
      <w:jc w:val="center"/>
    </w:pPr>
    <w:rPr>
      <w:rFonts w:ascii="Arial" w:eastAsia="ＭＳ ゴシック" w:hAnsi="Arial"/>
      <w:sz w:val="40"/>
    </w:rPr>
  </w:style>
  <w:style w:type="paragraph" w:customStyle="1" w:styleId="42">
    <w:name w:val="タイトル 4"/>
    <w:basedOn w:val="a0"/>
    <w:next w:val="a"/>
    <w:rsid w:val="00830BA5"/>
    <w:pPr>
      <w:jc w:val="center"/>
    </w:pPr>
    <w:rPr>
      <w:rFonts w:ascii="Arial" w:eastAsia="ＭＳ ゴシック" w:hAnsi="Arial"/>
      <w:sz w:val="24"/>
    </w:rPr>
  </w:style>
  <w:style w:type="paragraph" w:customStyle="1" w:styleId="ab">
    <w:name w:val="サマリー"/>
    <w:basedOn w:val="a"/>
    <w:rsid w:val="00830BA5"/>
    <w:pPr>
      <w:pBdr>
        <w:top w:val="dashed" w:sz="4" w:space="1" w:color="auto"/>
        <w:left w:val="dashed" w:sz="4" w:space="4" w:color="auto"/>
        <w:bottom w:val="dashed" w:sz="4" w:space="1" w:color="auto"/>
        <w:right w:val="dashed" w:sz="4" w:space="4" w:color="auto"/>
      </w:pBdr>
      <w:ind w:leftChars="50" w:left="50" w:rightChars="50" w:right="50" w:firstLineChars="100" w:firstLine="100"/>
    </w:pPr>
  </w:style>
  <w:style w:type="paragraph" w:customStyle="1" w:styleId="43">
    <w:name w:val="はじめに 4"/>
    <w:basedOn w:val="a0"/>
    <w:rsid w:val="00830BA5"/>
    <w:pPr>
      <w:widowControl/>
      <w:ind w:leftChars="100" w:left="700" w:hangingChars="600" w:hanging="600"/>
    </w:pPr>
    <w:rPr>
      <w:sz w:val="24"/>
    </w:rPr>
  </w:style>
  <w:style w:type="paragraph" w:customStyle="1" w:styleId="24">
    <w:name w:val="はじめに 2"/>
    <w:basedOn w:val="a0"/>
    <w:next w:val="43"/>
    <w:rsid w:val="00830BA5"/>
    <w:pPr>
      <w:keepNext/>
      <w:keepLines/>
      <w:widowControl/>
    </w:pPr>
    <w:rPr>
      <w:rFonts w:ascii="Arial" w:eastAsia="ＭＳ ゴシック" w:hAnsi="Arial"/>
      <w:sz w:val="24"/>
    </w:rPr>
  </w:style>
  <w:style w:type="paragraph" w:customStyle="1" w:styleId="34">
    <w:name w:val="はじめに 3"/>
    <w:basedOn w:val="a0"/>
    <w:rsid w:val="00830BA5"/>
    <w:pPr>
      <w:widowControl/>
      <w:ind w:firstLineChars="100" w:firstLine="100"/>
    </w:pPr>
    <w:rPr>
      <w:sz w:val="24"/>
    </w:rPr>
  </w:style>
  <w:style w:type="paragraph" w:customStyle="1" w:styleId="13">
    <w:name w:val="はじめに 1"/>
    <w:basedOn w:val="a0"/>
    <w:next w:val="34"/>
    <w:rsid w:val="00830BA5"/>
    <w:pPr>
      <w:keepNext/>
      <w:keepLines/>
      <w:widowControl/>
      <w:snapToGrid w:val="0"/>
    </w:pPr>
    <w:rPr>
      <w:rFonts w:ascii="Arial" w:eastAsia="ＭＳ ゴシック" w:hAnsi="Arial"/>
      <w:sz w:val="28"/>
    </w:rPr>
  </w:style>
  <w:style w:type="paragraph" w:styleId="14">
    <w:name w:val="toc 1"/>
    <w:basedOn w:val="a"/>
    <w:next w:val="a"/>
    <w:autoRedefine/>
    <w:semiHidden/>
    <w:rsid w:val="00830BA5"/>
    <w:pPr>
      <w:spacing w:beforeLines="100" w:before="100"/>
    </w:pPr>
    <w:rPr>
      <w:rFonts w:ascii="Arial" w:eastAsia="ＭＳ ゴシック" w:hAnsi="Arial"/>
      <w:sz w:val="24"/>
    </w:rPr>
  </w:style>
  <w:style w:type="paragraph" w:styleId="25">
    <w:name w:val="toc 2"/>
    <w:basedOn w:val="a"/>
    <w:next w:val="a"/>
    <w:autoRedefine/>
    <w:semiHidden/>
    <w:rsid w:val="00830BA5"/>
    <w:pPr>
      <w:spacing w:beforeLines="50" w:before="180"/>
      <w:ind w:leftChars="100" w:left="210"/>
    </w:pPr>
    <w:rPr>
      <w:rFonts w:ascii="Arial" w:eastAsia="ＭＳ ゴシック" w:hAnsi="Arial"/>
    </w:rPr>
  </w:style>
  <w:style w:type="paragraph" w:styleId="35">
    <w:name w:val="toc 3"/>
    <w:basedOn w:val="a"/>
    <w:next w:val="a"/>
    <w:autoRedefine/>
    <w:semiHidden/>
    <w:rsid w:val="00830BA5"/>
    <w:pPr>
      <w:ind w:leftChars="200" w:left="200"/>
    </w:pPr>
  </w:style>
  <w:style w:type="character" w:styleId="ac">
    <w:name w:val="Hyperlink"/>
    <w:basedOn w:val="a1"/>
    <w:semiHidden/>
    <w:rsid w:val="00830BA5"/>
    <w:rPr>
      <w:color w:val="0000FF"/>
      <w:u w:val="single"/>
    </w:rPr>
  </w:style>
  <w:style w:type="paragraph" w:styleId="44">
    <w:name w:val="toc 4"/>
    <w:basedOn w:val="a"/>
    <w:next w:val="a"/>
    <w:autoRedefine/>
    <w:semiHidden/>
    <w:rsid w:val="00830BA5"/>
    <w:pPr>
      <w:ind w:leftChars="300" w:left="630"/>
    </w:pPr>
  </w:style>
  <w:style w:type="paragraph" w:styleId="52">
    <w:name w:val="toc 5"/>
    <w:basedOn w:val="a"/>
    <w:next w:val="a"/>
    <w:autoRedefine/>
    <w:semiHidden/>
    <w:rsid w:val="00830BA5"/>
    <w:pPr>
      <w:ind w:leftChars="400" w:left="840"/>
    </w:pPr>
  </w:style>
  <w:style w:type="paragraph" w:styleId="62">
    <w:name w:val="toc 6"/>
    <w:basedOn w:val="a"/>
    <w:next w:val="a"/>
    <w:autoRedefine/>
    <w:semiHidden/>
    <w:rsid w:val="00830BA5"/>
    <w:pPr>
      <w:ind w:leftChars="500" w:left="1050"/>
    </w:pPr>
  </w:style>
  <w:style w:type="paragraph" w:styleId="72">
    <w:name w:val="toc 7"/>
    <w:basedOn w:val="a"/>
    <w:next w:val="a"/>
    <w:autoRedefine/>
    <w:semiHidden/>
    <w:rsid w:val="00830BA5"/>
    <w:pPr>
      <w:ind w:leftChars="600" w:left="1260"/>
    </w:pPr>
  </w:style>
  <w:style w:type="paragraph" w:styleId="82">
    <w:name w:val="toc 8"/>
    <w:basedOn w:val="a"/>
    <w:next w:val="a"/>
    <w:autoRedefine/>
    <w:semiHidden/>
    <w:rsid w:val="00830BA5"/>
    <w:pPr>
      <w:ind w:leftChars="700" w:left="1470"/>
    </w:pPr>
  </w:style>
  <w:style w:type="paragraph" w:styleId="92">
    <w:name w:val="toc 9"/>
    <w:basedOn w:val="a"/>
    <w:next w:val="a"/>
    <w:autoRedefine/>
    <w:semiHidden/>
    <w:rsid w:val="00830BA5"/>
    <w:pPr>
      <w:ind w:leftChars="800" w:left="1680"/>
    </w:pPr>
  </w:style>
  <w:style w:type="paragraph" w:customStyle="1" w:styleId="15">
    <w:name w:val="引用箇所 1"/>
    <w:basedOn w:val="a0"/>
    <w:next w:val="26"/>
    <w:rsid w:val="00830BA5"/>
    <w:pPr>
      <w:keepNext/>
      <w:keepLines/>
      <w:widowControl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leftChars="300" w:left="300" w:rightChars="50" w:right="50"/>
    </w:pPr>
    <w:rPr>
      <w:rFonts w:ascii="Arial" w:eastAsia="ＭＳ ゴシック" w:hAnsi="Arial"/>
    </w:rPr>
  </w:style>
  <w:style w:type="paragraph" w:customStyle="1" w:styleId="26">
    <w:name w:val="引用箇所 2"/>
    <w:basedOn w:val="a0"/>
    <w:rsid w:val="00830BA5"/>
    <w:pPr>
      <w:widowControl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leftChars="300" w:left="300" w:rightChars="50" w:right="50" w:firstLineChars="100" w:firstLine="100"/>
    </w:pPr>
  </w:style>
  <w:style w:type="paragraph" w:customStyle="1" w:styleId="27">
    <w:name w:val="参考文献 2"/>
    <w:basedOn w:val="a0"/>
    <w:rsid w:val="00830BA5"/>
    <w:pPr>
      <w:widowControl/>
      <w:ind w:leftChars="350" w:left="350"/>
    </w:pPr>
  </w:style>
  <w:style w:type="paragraph" w:customStyle="1" w:styleId="16">
    <w:name w:val="参考文献 1"/>
    <w:basedOn w:val="a0"/>
    <w:next w:val="27"/>
    <w:rsid w:val="00830BA5"/>
    <w:pPr>
      <w:keepNext/>
      <w:keepLines/>
      <w:widowControl/>
      <w:ind w:leftChars="250" w:left="250"/>
    </w:pPr>
    <w:rPr>
      <w:rFonts w:ascii="Arial" w:eastAsia="ＭＳ ゴシック" w:hAnsi="Arial"/>
    </w:rPr>
  </w:style>
  <w:style w:type="paragraph" w:styleId="ad">
    <w:name w:val="Balloon Text"/>
    <w:basedOn w:val="a"/>
    <w:link w:val="ae"/>
    <w:uiPriority w:val="99"/>
    <w:semiHidden/>
    <w:unhideWhenUsed/>
    <w:rsid w:val="00830B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1"/>
    <w:link w:val="ad"/>
    <w:uiPriority w:val="99"/>
    <w:semiHidden/>
    <w:rsid w:val="00830BA5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2"/>
    <w:uiPriority w:val="39"/>
    <w:rsid w:val="00372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E67057"/>
    <w:pPr>
      <w:ind w:leftChars="400" w:left="840"/>
    </w:pPr>
  </w:style>
  <w:style w:type="paragraph" w:styleId="af1">
    <w:name w:val="Closing"/>
    <w:basedOn w:val="a"/>
    <w:next w:val="a"/>
    <w:link w:val="af2"/>
    <w:rsid w:val="004B7E02"/>
    <w:pPr>
      <w:jc w:val="right"/>
    </w:pPr>
    <w:rPr>
      <w:sz w:val="22"/>
      <w:szCs w:val="20"/>
    </w:rPr>
  </w:style>
  <w:style w:type="character" w:customStyle="1" w:styleId="af2">
    <w:name w:val="結語 (文字)"/>
    <w:basedOn w:val="a1"/>
    <w:link w:val="af1"/>
    <w:rsid w:val="004B7E02"/>
    <w:rPr>
      <w:rFonts w:ascii="Century" w:eastAsia="ＭＳ 明朝" w:hAnsi="Century" w:cs="Times New Roman"/>
      <w:sz w:val="22"/>
      <w:szCs w:val="20"/>
    </w:rPr>
  </w:style>
  <w:style w:type="character" w:styleId="af3">
    <w:name w:val="annotation reference"/>
    <w:basedOn w:val="a1"/>
    <w:uiPriority w:val="99"/>
    <w:semiHidden/>
    <w:unhideWhenUsed/>
    <w:rsid w:val="00814680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814680"/>
    <w:pPr>
      <w:jc w:val="left"/>
    </w:pPr>
  </w:style>
  <w:style w:type="character" w:customStyle="1" w:styleId="af5">
    <w:name w:val="コメント文字列 (文字)"/>
    <w:basedOn w:val="a1"/>
    <w:link w:val="af4"/>
    <w:uiPriority w:val="99"/>
    <w:rsid w:val="00814680"/>
    <w:rPr>
      <w:rFonts w:ascii="Century" w:eastAsia="ＭＳ 明朝" w:hAnsi="Century" w:cs="Times New Roman"/>
      <w:szCs w:val="24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814680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814680"/>
    <w:rPr>
      <w:rFonts w:ascii="Century" w:eastAsia="ＭＳ 明朝" w:hAnsi="Century" w:cs="Times New Roman"/>
      <w:b/>
      <w:bCs/>
      <w:szCs w:val="24"/>
    </w:rPr>
  </w:style>
  <w:style w:type="paragraph" w:styleId="af8">
    <w:name w:val="Revision"/>
    <w:hidden/>
    <w:uiPriority w:val="99"/>
    <w:semiHidden/>
    <w:rsid w:val="004115C1"/>
    <w:rPr>
      <w:rFonts w:ascii="Century" w:eastAsia="ＭＳ 明朝" w:hAnsi="Century" w:cs="Times New Roman"/>
      <w:szCs w:val="24"/>
    </w:rPr>
  </w:style>
  <w:style w:type="character" w:styleId="af9">
    <w:name w:val="Placeholder Text"/>
    <w:basedOn w:val="a1"/>
    <w:uiPriority w:val="99"/>
    <w:semiHidden/>
    <w:rsid w:val="00635739"/>
    <w:rPr>
      <w:color w:val="808080"/>
    </w:rPr>
  </w:style>
  <w:style w:type="character" w:styleId="afa">
    <w:name w:val="Unresolved Mention"/>
    <w:basedOn w:val="a1"/>
    <w:uiPriority w:val="99"/>
    <w:semiHidden/>
    <w:unhideWhenUsed/>
    <w:rsid w:val="00BA054F"/>
    <w:rPr>
      <w:color w:val="605E5C"/>
      <w:shd w:val="clear" w:color="auto" w:fill="E1DFDD"/>
    </w:rPr>
  </w:style>
  <w:style w:type="paragraph" w:customStyle="1" w:styleId="17">
    <w:name w:val="標準1"/>
    <w:basedOn w:val="a"/>
    <w:pPr>
      <w:widowControl/>
    </w:pPr>
    <w:rPr>
      <w:rFonts w:eastAsia="ＭＳ Ｐゴシック" w:cs="ＭＳ Ｐゴシック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3666\Desktop\&#12469;&#12540;&#12496;&#12540;\&#26989;&#21209;&#12501;&#12457;&#12523;&#12480;&#65288;&#20491;&#20154;&#65289;\&#22577;&#21578;&#26360;&#12486;&#12531;&#12503;&#12524;\2010_Templates_logo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272752-86dd-4ab3-b39c-f04d05a46757">
      <Terms xmlns="http://schemas.microsoft.com/office/infopath/2007/PartnerControls"/>
    </lcf76f155ced4ddcb4097134ff3c332f>
    <TaxCatchAll xmlns="1b146ca2-8305-47d6-8759-8b984a7f7020" xsi:nil="true"/>
    <_x8cbb__x7528_ xmlns="b0272752-86dd-4ab3-b39c-f04d05a46757" xsi:nil="true"/>
    <_Flow_SignoffStatus xmlns="b0272752-86dd-4ab3-b39c-f04d05a4675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48467AC3296F5498D1046ABF67CFA18" ma:contentTypeVersion="21" ma:contentTypeDescription="新しいドキュメントを作成します。" ma:contentTypeScope="" ma:versionID="d8ea03dff57892d2b99a6fcceec940e8">
  <xsd:schema xmlns:xsd="http://www.w3.org/2001/XMLSchema" xmlns:xs="http://www.w3.org/2001/XMLSchema" xmlns:p="http://schemas.microsoft.com/office/2006/metadata/properties" xmlns:ns2="1b146ca2-8305-47d6-8759-8b984a7f7020" xmlns:ns3="b0272752-86dd-4ab3-b39c-f04d05a46757" targetNamespace="http://schemas.microsoft.com/office/2006/metadata/properties" ma:root="true" ma:fieldsID="e34fdecae08b6d36ea42565c59ba47c6" ns2:_="" ns3:_="">
    <xsd:import namespace="1b146ca2-8305-47d6-8759-8b984a7f7020"/>
    <xsd:import namespace="b0272752-86dd-4ab3-b39c-f04d05a467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x8cbb__x7528_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46ca2-8305-47d6-8759-8b984a7f70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9ac059e-7fe7-4ad8-93b1-c19c4a43cb9f}" ma:internalName="TaxCatchAll" ma:showField="CatchAllData" ma:web="1b146ca2-8305-47d6-8759-8b984a7f7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72752-86dd-4ab3-b39c-f04d05a467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5f4c47a-015a-49f5-851f-1af3a13769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8cbb__x7528_" ma:index="23" nillable="true" ma:displayName="費用" ma:format="¥123,456.00 (日本)" ma:LCID="1041" ma:internalName="_x8cbb__x7528_">
      <xsd:simpleType>
        <xsd:restriction base="dms:Currency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承認の状態" ma:internalName="_x627f__x8a8d__x306e__x72b6__x614b_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65DD3-E9F5-496F-8828-47B69C688DFF}">
  <ds:schemaRefs>
    <ds:schemaRef ds:uri="http://schemas.microsoft.com/office/2006/metadata/properties"/>
    <ds:schemaRef ds:uri="http://schemas.microsoft.com/office/infopath/2007/PartnerControls"/>
    <ds:schemaRef ds:uri="b0272752-86dd-4ab3-b39c-f04d05a46757"/>
    <ds:schemaRef ds:uri="1b146ca2-8305-47d6-8759-8b984a7f7020"/>
  </ds:schemaRefs>
</ds:datastoreItem>
</file>

<file path=customXml/itemProps2.xml><?xml version="1.0" encoding="utf-8"?>
<ds:datastoreItem xmlns:ds="http://schemas.openxmlformats.org/officeDocument/2006/customXml" ds:itemID="{D2FF0E80-906E-4D17-91E0-878B52E0BC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DA6621-DE11-4243-9DF1-2382DF7761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146ca2-8305-47d6-8759-8b984a7f7020"/>
    <ds:schemaRef ds:uri="b0272752-86dd-4ab3-b39c-f04d05a467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BD9BF1-5EB5-4695-8ECD-208E4075EC1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4033c2b-00f7-40c7-8f48-15b44c4f841c}" enabled="1" method="Privileged" siteId="{615d96c1-231f-40d5-b2ef-46a3c20be1f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2010_Templates_logo.dotx</Template>
  <TotalTime>106</TotalTime>
  <Pages>4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橋本 峻太郎</dc:creator>
  <cp:keywords/>
  <dc:description/>
  <cp:lastModifiedBy>user</cp:lastModifiedBy>
  <cp:revision>129</cp:revision>
  <cp:lastPrinted>2023-12-27T18:20:00Z</cp:lastPrinted>
  <dcterms:created xsi:type="dcterms:W3CDTF">2026-10-06T22:48:00Z</dcterms:created>
  <dcterms:modified xsi:type="dcterms:W3CDTF">2026-10-21T06:58:00Z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0x010100948467AC3296F5498D1046ABF67CFA18</vt:lpwstr>
  </property>
  <property fmtid="{D5CDD505-2E9C-101B-9397-08002B2CF9AE}" pid="3" name="MediaServiceImageTags">
    <vt:lpwstr/>
  </property>
</Properties>
</file>