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46C14" w14:textId="6AA122A8" w:rsidR="00EB1EED" w:rsidRPr="00F2128D" w:rsidRDefault="00EB1EED" w:rsidP="00D36157">
      <w:pPr>
        <w:kinsoku w:val="0"/>
        <w:overflowPunct w:val="0"/>
        <w:autoSpaceDE w:val="0"/>
        <w:autoSpaceDN w:val="0"/>
        <w:rPr>
          <w:color w:val="000000" w:themeColor="text1"/>
        </w:rPr>
      </w:pPr>
    </w:p>
    <w:p w14:paraId="333B2A0C" w14:textId="6CDAD85D" w:rsidR="00197708" w:rsidRPr="00F2128D" w:rsidRDefault="00197708" w:rsidP="00D36157">
      <w:pPr>
        <w:kinsoku w:val="0"/>
        <w:overflowPunct w:val="0"/>
        <w:autoSpaceDE w:val="0"/>
        <w:autoSpaceDN w:val="0"/>
        <w:ind w:firstLineChars="100" w:firstLine="232"/>
        <w:rPr>
          <w:color w:val="000000" w:themeColor="text1"/>
        </w:rPr>
      </w:pPr>
    </w:p>
    <w:p w14:paraId="7FC8CFD8" w14:textId="59741A70" w:rsidR="007F2A9F" w:rsidRPr="00F2128D" w:rsidRDefault="00EB1EED" w:rsidP="00D36157">
      <w:pPr>
        <w:kinsoku w:val="0"/>
        <w:overflowPunct w:val="0"/>
        <w:autoSpaceDE w:val="0"/>
        <w:autoSpaceDN w:val="0"/>
        <w:jc w:val="center"/>
        <w:rPr>
          <w:color w:val="000000" w:themeColor="text1"/>
        </w:rPr>
      </w:pPr>
      <w:r w:rsidRPr="00F2128D">
        <w:rPr>
          <w:rFonts w:hint="eastAsia"/>
          <w:color w:val="000000" w:themeColor="text1"/>
        </w:rPr>
        <w:t>利用者負担額減免</w:t>
      </w:r>
      <w:r w:rsidR="00197708" w:rsidRPr="00F2128D">
        <w:rPr>
          <w:rFonts w:hint="eastAsia"/>
          <w:color w:val="000000" w:themeColor="text1"/>
        </w:rPr>
        <w:t>申請書</w:t>
      </w:r>
    </w:p>
    <w:p w14:paraId="55DA883B" w14:textId="77777777" w:rsidR="00653B02" w:rsidRPr="00F2128D" w:rsidRDefault="00653B02" w:rsidP="00D36157">
      <w:pPr>
        <w:kinsoku w:val="0"/>
        <w:overflowPunct w:val="0"/>
        <w:autoSpaceDE w:val="0"/>
        <w:autoSpaceDN w:val="0"/>
        <w:jc w:val="center"/>
        <w:rPr>
          <w:color w:val="000000" w:themeColor="text1"/>
        </w:rPr>
      </w:pPr>
    </w:p>
    <w:p w14:paraId="3BA91587" w14:textId="01E54AE3" w:rsidR="00653B02" w:rsidRPr="00F2128D" w:rsidRDefault="00D36157" w:rsidP="00D36157">
      <w:pPr>
        <w:kinsoku w:val="0"/>
        <w:overflowPunct w:val="0"/>
        <w:autoSpaceDE w:val="0"/>
        <w:autoSpaceDN w:val="0"/>
        <w:ind w:right="232"/>
        <w:jc w:val="right"/>
        <w:rPr>
          <w:color w:val="000000" w:themeColor="text1"/>
        </w:rPr>
      </w:pPr>
      <w:r w:rsidRPr="00F2128D">
        <w:rPr>
          <w:rFonts w:hint="eastAsia"/>
          <w:color w:val="000000" w:themeColor="text1"/>
        </w:rPr>
        <w:t>年　　月　　日</w:t>
      </w:r>
    </w:p>
    <w:p w14:paraId="60ABAA91" w14:textId="77777777" w:rsidR="007F2A9F" w:rsidRPr="00F2128D" w:rsidRDefault="007F2A9F" w:rsidP="00D36157">
      <w:pPr>
        <w:kinsoku w:val="0"/>
        <w:overflowPunct w:val="0"/>
        <w:rPr>
          <w:color w:val="000000" w:themeColor="text1"/>
        </w:rPr>
      </w:pPr>
    </w:p>
    <w:p w14:paraId="34BB644D" w14:textId="77777777" w:rsidR="00C90FD4" w:rsidRPr="00F2128D" w:rsidRDefault="00CF5468" w:rsidP="00D36157">
      <w:pPr>
        <w:kinsoku w:val="0"/>
        <w:overflowPunct w:val="0"/>
        <w:ind w:firstLineChars="100" w:firstLine="232"/>
        <w:rPr>
          <w:color w:val="000000" w:themeColor="text1"/>
        </w:rPr>
      </w:pPr>
      <w:r w:rsidRPr="00F2128D">
        <w:rPr>
          <w:rFonts w:hint="eastAsia"/>
          <w:color w:val="000000" w:themeColor="text1"/>
        </w:rPr>
        <w:t>（宛先）</w:t>
      </w:r>
      <w:r w:rsidR="007F2A9F" w:rsidRPr="00F2128D">
        <w:rPr>
          <w:rFonts w:hint="eastAsia"/>
          <w:color w:val="000000" w:themeColor="text1"/>
        </w:rPr>
        <w:t>東金市長</w:t>
      </w:r>
      <w:r w:rsidR="00C90FD4" w:rsidRPr="00F2128D">
        <w:rPr>
          <w:rFonts w:hint="eastAsia"/>
          <w:color w:val="000000" w:themeColor="text1"/>
        </w:rPr>
        <w:t xml:space="preserve">　　　　　　　　　　　　　　　</w:t>
      </w:r>
    </w:p>
    <w:p w14:paraId="1403BFD5" w14:textId="77777777" w:rsidR="00527D01" w:rsidRPr="00F2128D" w:rsidRDefault="00527D01" w:rsidP="00D36157">
      <w:pPr>
        <w:kinsoku w:val="0"/>
        <w:overflowPunct w:val="0"/>
        <w:rPr>
          <w:color w:val="000000" w:themeColor="text1"/>
        </w:rPr>
      </w:pPr>
    </w:p>
    <w:p w14:paraId="5EB3D2B4" w14:textId="77777777" w:rsidR="00D36157" w:rsidRPr="00F2128D" w:rsidRDefault="00D36157" w:rsidP="00D36157">
      <w:pPr>
        <w:kinsoku w:val="0"/>
        <w:overflowPunct w:val="0"/>
        <w:ind w:left="232" w:hanging="232"/>
        <w:rPr>
          <w:color w:val="000000" w:themeColor="text1"/>
        </w:rPr>
      </w:pPr>
      <w:r w:rsidRPr="00F2128D">
        <w:rPr>
          <w:rFonts w:hint="eastAsia"/>
          <w:color w:val="000000" w:themeColor="text1"/>
        </w:rPr>
        <w:t xml:space="preserve">　　　　　　　　　　　　　　　　　　　　　　　　住　　所　　　　　　　　　　　　</w:t>
      </w:r>
    </w:p>
    <w:p w14:paraId="33A73F40" w14:textId="7271D5F6" w:rsidR="00D36157" w:rsidRPr="00F2128D" w:rsidRDefault="007135C4" w:rsidP="00D36157">
      <w:pPr>
        <w:kinsoku w:val="0"/>
        <w:overflowPunct w:val="0"/>
        <w:ind w:left="232" w:hanging="232"/>
        <w:rPr>
          <w:color w:val="000000" w:themeColor="text1"/>
        </w:rPr>
      </w:pPr>
      <w:r w:rsidRPr="00F2128D">
        <w:rPr>
          <w:rFonts w:hint="eastAsia"/>
          <w:color w:val="000000" w:themeColor="text1"/>
        </w:rPr>
        <w:t xml:space="preserve">　　　　　　　　　　　　　　　　　　</w:t>
      </w:r>
      <w:r w:rsidR="00D36157" w:rsidRPr="00F2128D">
        <w:rPr>
          <w:rFonts w:hint="eastAsia"/>
          <w:color w:val="000000" w:themeColor="text1"/>
        </w:rPr>
        <w:t>申</w:t>
      </w:r>
      <w:r w:rsidRPr="00F2128D">
        <w:rPr>
          <w:rFonts w:hint="eastAsia"/>
          <w:color w:val="000000" w:themeColor="text1"/>
        </w:rPr>
        <w:t xml:space="preserve">　</w:t>
      </w:r>
      <w:r w:rsidR="00D36157" w:rsidRPr="00F2128D">
        <w:rPr>
          <w:rFonts w:hint="eastAsia"/>
          <w:color w:val="000000" w:themeColor="text1"/>
        </w:rPr>
        <w:t>請</w:t>
      </w:r>
      <w:r w:rsidRPr="00F2128D">
        <w:rPr>
          <w:rFonts w:hint="eastAsia"/>
          <w:color w:val="000000" w:themeColor="text1"/>
        </w:rPr>
        <w:t xml:space="preserve">　</w:t>
      </w:r>
      <w:r w:rsidR="00D36157" w:rsidRPr="00F2128D">
        <w:rPr>
          <w:rFonts w:hint="eastAsia"/>
          <w:color w:val="000000" w:themeColor="text1"/>
        </w:rPr>
        <w:t xml:space="preserve">者　氏　　名　　　　　　　　　</w:t>
      </w:r>
    </w:p>
    <w:p w14:paraId="32323765" w14:textId="14A0CD19" w:rsidR="00D36157" w:rsidRPr="00F2128D" w:rsidRDefault="00D36157" w:rsidP="00D36157">
      <w:pPr>
        <w:kinsoku w:val="0"/>
        <w:overflowPunct w:val="0"/>
        <w:ind w:left="232" w:hanging="232"/>
        <w:rPr>
          <w:color w:val="000000" w:themeColor="text1"/>
        </w:rPr>
      </w:pPr>
      <w:r w:rsidRPr="00F2128D">
        <w:rPr>
          <w:rFonts w:hint="eastAsia"/>
          <w:color w:val="000000" w:themeColor="text1"/>
        </w:rPr>
        <w:t xml:space="preserve">　　　　　　　　　　　　　　　　　　</w:t>
      </w:r>
      <w:r w:rsidR="007135C4" w:rsidRPr="00F2128D">
        <w:rPr>
          <w:rFonts w:hint="eastAsia"/>
          <w:color w:val="000000" w:themeColor="text1"/>
        </w:rPr>
        <w:t xml:space="preserve">（保護者）　</w:t>
      </w:r>
      <w:r w:rsidRPr="00F2128D">
        <w:rPr>
          <w:rFonts w:hint="eastAsia"/>
          <w:color w:val="000000" w:themeColor="text1"/>
        </w:rPr>
        <w:t>電話番号</w:t>
      </w:r>
    </w:p>
    <w:p w14:paraId="45B885D6" w14:textId="77777777" w:rsidR="0000309C" w:rsidRPr="00F2128D" w:rsidRDefault="0000309C" w:rsidP="00D36157">
      <w:pPr>
        <w:kinsoku w:val="0"/>
        <w:overflowPunct w:val="0"/>
        <w:ind w:left="232" w:hanging="232"/>
        <w:rPr>
          <w:color w:val="000000" w:themeColor="text1"/>
        </w:rPr>
      </w:pPr>
    </w:p>
    <w:p w14:paraId="52F34D11" w14:textId="691C647A" w:rsidR="0000309C" w:rsidRPr="00F2128D" w:rsidRDefault="0000309C" w:rsidP="0000309C">
      <w:pPr>
        <w:kinsoku w:val="0"/>
        <w:overflowPunct w:val="0"/>
        <w:ind w:leftChars="100" w:left="232"/>
        <w:rPr>
          <w:color w:val="000000" w:themeColor="text1"/>
        </w:rPr>
      </w:pPr>
      <w:r w:rsidRPr="00F2128D">
        <w:rPr>
          <w:rFonts w:hint="eastAsia"/>
          <w:color w:val="000000" w:themeColor="text1"/>
        </w:rPr>
        <w:t>利用者負担額の減免を受けたいので、下記のとおり申請します。</w:t>
      </w:r>
    </w:p>
    <w:p w14:paraId="01479AF4" w14:textId="77777777" w:rsidR="0000309C" w:rsidRPr="00F2128D" w:rsidRDefault="0000309C" w:rsidP="0000309C">
      <w:pPr>
        <w:kinsoku w:val="0"/>
        <w:overflowPunct w:val="0"/>
        <w:rPr>
          <w:color w:val="000000" w:themeColor="text1"/>
        </w:rPr>
      </w:pPr>
    </w:p>
    <w:p w14:paraId="1FE05826" w14:textId="7ED842AF" w:rsidR="0000309C" w:rsidRPr="00F2128D" w:rsidRDefault="0000309C" w:rsidP="0000309C">
      <w:pPr>
        <w:pStyle w:val="ae"/>
        <w:rPr>
          <w:color w:val="000000" w:themeColor="text1"/>
        </w:rPr>
      </w:pPr>
      <w:r w:rsidRPr="00F2128D">
        <w:rPr>
          <w:rFonts w:hint="eastAsia"/>
          <w:color w:val="000000" w:themeColor="text1"/>
        </w:rPr>
        <w:t>記</w:t>
      </w:r>
    </w:p>
    <w:tbl>
      <w:tblPr>
        <w:tblpPr w:leftFromText="142" w:rightFromText="142" w:vertAnchor="text" w:horzAnchor="margin" w:tblpXSpec="center" w:tblpY="3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5"/>
        <w:gridCol w:w="5770"/>
      </w:tblGrid>
      <w:tr w:rsidR="00F2128D" w:rsidRPr="00F2128D" w14:paraId="3D820F12" w14:textId="77777777" w:rsidTr="00042445">
        <w:trPr>
          <w:trHeight w:val="734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FC19A" w14:textId="77777777" w:rsidR="0000309C" w:rsidRPr="00F2128D" w:rsidRDefault="0000309C" w:rsidP="00042445">
            <w:pPr>
              <w:kinsoku w:val="0"/>
              <w:overflowPunct w:val="0"/>
              <w:jc w:val="distribute"/>
              <w:rPr>
                <w:color w:val="000000" w:themeColor="text1"/>
              </w:rPr>
            </w:pPr>
            <w:r w:rsidRPr="00F2128D">
              <w:rPr>
                <w:rFonts w:hint="eastAsia"/>
                <w:color w:val="000000" w:themeColor="text1"/>
              </w:rPr>
              <w:t>施設の名称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30CE2" w14:textId="77777777" w:rsidR="0000309C" w:rsidRPr="00F2128D" w:rsidRDefault="0000309C" w:rsidP="00042445">
            <w:pPr>
              <w:kinsoku w:val="0"/>
              <w:overflowPunct w:val="0"/>
              <w:rPr>
                <w:color w:val="000000" w:themeColor="text1"/>
              </w:rPr>
            </w:pPr>
          </w:p>
        </w:tc>
      </w:tr>
      <w:tr w:rsidR="00F2128D" w:rsidRPr="00F2128D" w14:paraId="0C48472D" w14:textId="77777777" w:rsidTr="00192213">
        <w:trPr>
          <w:trHeight w:val="419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8FEA1" w14:textId="77777777" w:rsidR="00042445" w:rsidRPr="00F2128D" w:rsidRDefault="00042445" w:rsidP="00042445">
            <w:pPr>
              <w:kinsoku w:val="0"/>
              <w:overflowPunct w:val="0"/>
              <w:jc w:val="distribute"/>
              <w:rPr>
                <w:color w:val="000000" w:themeColor="text1"/>
              </w:rPr>
            </w:pPr>
            <w:r w:rsidRPr="00F2128D">
              <w:rPr>
                <w:rFonts w:hint="eastAsia"/>
                <w:color w:val="000000" w:themeColor="text1"/>
              </w:rPr>
              <w:t>ふりがな</w:t>
            </w:r>
          </w:p>
        </w:tc>
        <w:tc>
          <w:tcPr>
            <w:tcW w:w="577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05AB00BF" w14:textId="77777777" w:rsidR="00042445" w:rsidRPr="00F2128D" w:rsidRDefault="00042445" w:rsidP="00042445">
            <w:pPr>
              <w:kinsoku w:val="0"/>
              <w:overflowPunct w:val="0"/>
              <w:rPr>
                <w:color w:val="000000" w:themeColor="text1"/>
              </w:rPr>
            </w:pPr>
          </w:p>
        </w:tc>
      </w:tr>
      <w:tr w:rsidR="00F2128D" w:rsidRPr="00F2128D" w14:paraId="4A6297BB" w14:textId="77777777" w:rsidTr="001451FC">
        <w:trPr>
          <w:trHeight w:val="772"/>
        </w:trPr>
        <w:tc>
          <w:tcPr>
            <w:tcW w:w="299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E6F6A" w14:textId="77777777" w:rsidR="00747162" w:rsidRPr="00F2128D" w:rsidRDefault="00042445" w:rsidP="00042445">
            <w:pPr>
              <w:kinsoku w:val="0"/>
              <w:overflowPunct w:val="0"/>
              <w:jc w:val="distribute"/>
              <w:rPr>
                <w:color w:val="000000" w:themeColor="text1"/>
              </w:rPr>
            </w:pPr>
            <w:r w:rsidRPr="00F2128D">
              <w:rPr>
                <w:rFonts w:hint="eastAsia"/>
                <w:color w:val="000000" w:themeColor="text1"/>
              </w:rPr>
              <w:t>教育・保育給付</w:t>
            </w:r>
          </w:p>
          <w:p w14:paraId="50C53E73" w14:textId="595946F9" w:rsidR="006A2318" w:rsidRPr="00F2128D" w:rsidRDefault="00042445" w:rsidP="00747162">
            <w:pPr>
              <w:kinsoku w:val="0"/>
              <w:overflowPunct w:val="0"/>
              <w:jc w:val="distribute"/>
              <w:rPr>
                <w:color w:val="000000" w:themeColor="text1"/>
              </w:rPr>
            </w:pPr>
            <w:r w:rsidRPr="00F2128D">
              <w:rPr>
                <w:rFonts w:hint="eastAsia"/>
                <w:color w:val="000000" w:themeColor="text1"/>
              </w:rPr>
              <w:t>認定子どもの氏名</w:t>
            </w:r>
          </w:p>
        </w:tc>
        <w:tc>
          <w:tcPr>
            <w:tcW w:w="577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CA932" w14:textId="77777777" w:rsidR="00042445" w:rsidRPr="00F2128D" w:rsidRDefault="00042445" w:rsidP="00042445">
            <w:pPr>
              <w:kinsoku w:val="0"/>
              <w:overflowPunct w:val="0"/>
              <w:rPr>
                <w:color w:val="000000" w:themeColor="text1"/>
              </w:rPr>
            </w:pPr>
          </w:p>
          <w:p w14:paraId="2A103233" w14:textId="46068958" w:rsidR="006A2318" w:rsidRPr="00F2128D" w:rsidRDefault="006A2318" w:rsidP="00465161">
            <w:pPr>
              <w:kinsoku w:val="0"/>
              <w:overflowPunct w:val="0"/>
              <w:rPr>
                <w:color w:val="000000" w:themeColor="text1"/>
              </w:rPr>
            </w:pPr>
          </w:p>
        </w:tc>
      </w:tr>
      <w:tr w:rsidR="00F2128D" w:rsidRPr="00F2128D" w14:paraId="5D560DFC" w14:textId="77777777" w:rsidTr="00B3233A">
        <w:trPr>
          <w:trHeight w:val="399"/>
        </w:trPr>
        <w:tc>
          <w:tcPr>
            <w:tcW w:w="299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2ED8F" w14:textId="7FBDABA0" w:rsidR="00465161" w:rsidRPr="00F2128D" w:rsidRDefault="00465161" w:rsidP="00042445">
            <w:pPr>
              <w:kinsoku w:val="0"/>
              <w:overflowPunct w:val="0"/>
              <w:jc w:val="distribute"/>
              <w:rPr>
                <w:color w:val="000000" w:themeColor="text1"/>
              </w:rPr>
            </w:pPr>
            <w:r w:rsidRPr="00F2128D">
              <w:rPr>
                <w:rFonts w:hint="eastAsia"/>
                <w:color w:val="000000" w:themeColor="text1"/>
              </w:rPr>
              <w:t>生年月日</w:t>
            </w:r>
          </w:p>
        </w:tc>
        <w:tc>
          <w:tcPr>
            <w:tcW w:w="577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08B20" w14:textId="061D69D8" w:rsidR="00465161" w:rsidRPr="00F2128D" w:rsidRDefault="00465161" w:rsidP="00465161">
            <w:pPr>
              <w:kinsoku w:val="0"/>
              <w:overflowPunct w:val="0"/>
              <w:ind w:firstLineChars="200" w:firstLine="465"/>
              <w:rPr>
                <w:color w:val="000000" w:themeColor="text1"/>
              </w:rPr>
            </w:pPr>
            <w:r w:rsidRPr="00F2128D">
              <w:rPr>
                <w:rFonts w:hint="eastAsia"/>
                <w:color w:val="000000" w:themeColor="text1"/>
              </w:rPr>
              <w:t xml:space="preserve">　　年　　月　　日</w:t>
            </w:r>
          </w:p>
        </w:tc>
      </w:tr>
      <w:tr w:rsidR="00F2128D" w:rsidRPr="00F2128D" w14:paraId="57E2D186" w14:textId="77777777" w:rsidTr="00042445">
        <w:trPr>
          <w:trHeight w:val="603"/>
        </w:trPr>
        <w:tc>
          <w:tcPr>
            <w:tcW w:w="2995" w:type="dxa"/>
            <w:shd w:val="clear" w:color="auto" w:fill="auto"/>
            <w:vAlign w:val="center"/>
          </w:tcPr>
          <w:p w14:paraId="48DD9CE6" w14:textId="77777777" w:rsidR="00B3233A" w:rsidRPr="00F2128D" w:rsidRDefault="0000309C" w:rsidP="00042445">
            <w:pPr>
              <w:kinsoku w:val="0"/>
              <w:overflowPunct w:val="0"/>
              <w:jc w:val="distribute"/>
              <w:rPr>
                <w:color w:val="000000" w:themeColor="text1"/>
              </w:rPr>
            </w:pPr>
            <w:r w:rsidRPr="00F2128D">
              <w:rPr>
                <w:rFonts w:hint="eastAsia"/>
                <w:color w:val="000000" w:themeColor="text1"/>
              </w:rPr>
              <w:t>利用者負担額の</w:t>
            </w:r>
          </w:p>
          <w:p w14:paraId="66AA50F3" w14:textId="388C1135" w:rsidR="0000309C" w:rsidRPr="00F2128D" w:rsidRDefault="0000309C" w:rsidP="00B3233A">
            <w:pPr>
              <w:kinsoku w:val="0"/>
              <w:overflowPunct w:val="0"/>
              <w:jc w:val="distribute"/>
              <w:rPr>
                <w:color w:val="000000" w:themeColor="text1"/>
              </w:rPr>
            </w:pPr>
            <w:r w:rsidRPr="00F2128D">
              <w:rPr>
                <w:rFonts w:hint="eastAsia"/>
                <w:color w:val="000000" w:themeColor="text1"/>
              </w:rPr>
              <w:t>減免を希望する期間</w:t>
            </w:r>
          </w:p>
        </w:tc>
        <w:tc>
          <w:tcPr>
            <w:tcW w:w="5770" w:type="dxa"/>
            <w:shd w:val="clear" w:color="auto" w:fill="auto"/>
            <w:vAlign w:val="center"/>
          </w:tcPr>
          <w:p w14:paraId="2EF0686C" w14:textId="4AB86DD4" w:rsidR="0000309C" w:rsidRPr="00F2128D" w:rsidRDefault="0000309C" w:rsidP="00042445">
            <w:pPr>
              <w:kinsoku w:val="0"/>
              <w:overflowPunct w:val="0"/>
              <w:rPr>
                <w:color w:val="000000" w:themeColor="text1"/>
              </w:rPr>
            </w:pPr>
            <w:r w:rsidRPr="00F2128D">
              <w:rPr>
                <w:rFonts w:hint="eastAsia"/>
                <w:color w:val="000000" w:themeColor="text1"/>
              </w:rPr>
              <w:t xml:space="preserve">　　年　　月　　日から　　年　　月　　日まで</w:t>
            </w:r>
          </w:p>
        </w:tc>
      </w:tr>
      <w:tr w:rsidR="00F2128D" w:rsidRPr="00F2128D" w14:paraId="0B650A31" w14:textId="77777777" w:rsidTr="00042445">
        <w:trPr>
          <w:trHeight w:val="2911"/>
        </w:trPr>
        <w:tc>
          <w:tcPr>
            <w:tcW w:w="2995" w:type="dxa"/>
            <w:shd w:val="clear" w:color="auto" w:fill="auto"/>
            <w:vAlign w:val="center"/>
          </w:tcPr>
          <w:p w14:paraId="338CD6CD" w14:textId="77777777" w:rsidR="0000309C" w:rsidRPr="00F2128D" w:rsidRDefault="0000309C" w:rsidP="00042445">
            <w:pPr>
              <w:kinsoku w:val="0"/>
              <w:overflowPunct w:val="0"/>
              <w:jc w:val="distribute"/>
              <w:rPr>
                <w:color w:val="000000" w:themeColor="text1"/>
              </w:rPr>
            </w:pPr>
            <w:r w:rsidRPr="00F2128D">
              <w:rPr>
                <w:rFonts w:hint="eastAsia"/>
                <w:color w:val="000000" w:themeColor="text1"/>
              </w:rPr>
              <w:t>申請事由</w:t>
            </w:r>
          </w:p>
        </w:tc>
        <w:tc>
          <w:tcPr>
            <w:tcW w:w="5770" w:type="dxa"/>
            <w:shd w:val="clear" w:color="auto" w:fill="auto"/>
            <w:vAlign w:val="center"/>
          </w:tcPr>
          <w:p w14:paraId="3D193723" w14:textId="77777777" w:rsidR="0000309C" w:rsidRPr="00F2128D" w:rsidRDefault="0000309C" w:rsidP="00042445">
            <w:pPr>
              <w:kinsoku w:val="0"/>
              <w:overflowPunct w:val="0"/>
              <w:rPr>
                <w:color w:val="000000" w:themeColor="text1"/>
              </w:rPr>
            </w:pPr>
          </w:p>
        </w:tc>
      </w:tr>
    </w:tbl>
    <w:p w14:paraId="61221D35" w14:textId="4749C35A" w:rsidR="0000309C" w:rsidRPr="00F2128D" w:rsidRDefault="0000309C" w:rsidP="0000309C">
      <w:pPr>
        <w:pStyle w:val="af0"/>
        <w:ind w:right="928"/>
        <w:jc w:val="both"/>
        <w:rPr>
          <w:color w:val="000000" w:themeColor="text1"/>
        </w:rPr>
      </w:pPr>
    </w:p>
    <w:p w14:paraId="73D83B8B" w14:textId="77777777" w:rsidR="0000309C" w:rsidRPr="00F2128D" w:rsidRDefault="0000309C" w:rsidP="0000309C">
      <w:pPr>
        <w:pStyle w:val="af0"/>
        <w:ind w:right="928"/>
        <w:jc w:val="both"/>
        <w:rPr>
          <w:color w:val="000000" w:themeColor="text1"/>
        </w:rPr>
      </w:pPr>
    </w:p>
    <w:p w14:paraId="6904432B" w14:textId="77777777" w:rsidR="007135C4" w:rsidRPr="00F2128D" w:rsidRDefault="007135C4" w:rsidP="0000309C">
      <w:pPr>
        <w:pStyle w:val="af0"/>
        <w:ind w:right="928"/>
        <w:jc w:val="both"/>
        <w:rPr>
          <w:color w:val="000000" w:themeColor="text1"/>
        </w:rPr>
      </w:pPr>
    </w:p>
    <w:sectPr w:rsidR="007135C4" w:rsidRPr="00F2128D" w:rsidSect="00D36157">
      <w:pgSz w:w="11906" w:h="16838" w:code="9"/>
      <w:pgMar w:top="1304" w:right="1304" w:bottom="1361" w:left="1304" w:header="720" w:footer="720" w:gutter="0"/>
      <w:cols w:space="425"/>
      <w:docGrid w:type="linesAndChars" w:linePitch="393" w:charSpace="45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F4115" w14:textId="77777777" w:rsidR="00634AD9" w:rsidRDefault="00634AD9">
      <w:pPr>
        <w:spacing w:line="240" w:lineRule="auto"/>
      </w:pPr>
      <w:r>
        <w:separator/>
      </w:r>
    </w:p>
  </w:endnote>
  <w:endnote w:type="continuationSeparator" w:id="0">
    <w:p w14:paraId="70EFF5A4" w14:textId="77777777" w:rsidR="00634AD9" w:rsidRDefault="00634A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7BA93" w14:textId="77777777" w:rsidR="00634AD9" w:rsidRDefault="00634AD9">
      <w:pPr>
        <w:spacing w:line="240" w:lineRule="auto"/>
      </w:pPr>
      <w:r>
        <w:separator/>
      </w:r>
    </w:p>
  </w:footnote>
  <w:footnote w:type="continuationSeparator" w:id="0">
    <w:p w14:paraId="404C2892" w14:textId="77777777" w:rsidR="00634AD9" w:rsidRDefault="00634AD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85077"/>
    <w:multiLevelType w:val="hybridMultilevel"/>
    <w:tmpl w:val="135060CC"/>
    <w:lvl w:ilvl="0" w:tplc="CC289058">
      <w:numFmt w:val="bullet"/>
      <w:lvlText w:val="□"/>
      <w:lvlJc w:val="left"/>
      <w:pPr>
        <w:ind w:left="99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linkStyles/>
  <w:defaultTabStop w:val="851"/>
  <w:drawingGridHorizontalSpacing w:val="232"/>
  <w:drawingGridVerticalSpacing w:val="393"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44"/>
    <w:rsid w:val="0000309C"/>
    <w:rsid w:val="00006D8D"/>
    <w:rsid w:val="0000744A"/>
    <w:rsid w:val="00021879"/>
    <w:rsid w:val="00023FFA"/>
    <w:rsid w:val="0002469C"/>
    <w:rsid w:val="000275C3"/>
    <w:rsid w:val="00037119"/>
    <w:rsid w:val="00042445"/>
    <w:rsid w:val="000526AE"/>
    <w:rsid w:val="00055F70"/>
    <w:rsid w:val="00056CB8"/>
    <w:rsid w:val="0007327A"/>
    <w:rsid w:val="0008651E"/>
    <w:rsid w:val="00091283"/>
    <w:rsid w:val="000960F3"/>
    <w:rsid w:val="00096791"/>
    <w:rsid w:val="000B1A84"/>
    <w:rsid w:val="000C702D"/>
    <w:rsid w:val="000D1E79"/>
    <w:rsid w:val="000D75A8"/>
    <w:rsid w:val="000E129D"/>
    <w:rsid w:val="000E7259"/>
    <w:rsid w:val="00107907"/>
    <w:rsid w:val="00140FA9"/>
    <w:rsid w:val="001416E1"/>
    <w:rsid w:val="00151E31"/>
    <w:rsid w:val="00156695"/>
    <w:rsid w:val="0018218E"/>
    <w:rsid w:val="001866ED"/>
    <w:rsid w:val="001877C9"/>
    <w:rsid w:val="00195980"/>
    <w:rsid w:val="001972D3"/>
    <w:rsid w:val="00197708"/>
    <w:rsid w:val="001A00E4"/>
    <w:rsid w:val="001A600B"/>
    <w:rsid w:val="001B0790"/>
    <w:rsid w:val="001B1ECB"/>
    <w:rsid w:val="001C56F5"/>
    <w:rsid w:val="001C69CE"/>
    <w:rsid w:val="001D3877"/>
    <w:rsid w:val="001E653A"/>
    <w:rsid w:val="001F1105"/>
    <w:rsid w:val="001F1B89"/>
    <w:rsid w:val="001F5E3F"/>
    <w:rsid w:val="002010A9"/>
    <w:rsid w:val="00205618"/>
    <w:rsid w:val="00213833"/>
    <w:rsid w:val="00214BA4"/>
    <w:rsid w:val="00217D49"/>
    <w:rsid w:val="002223A4"/>
    <w:rsid w:val="0022491D"/>
    <w:rsid w:val="002308F7"/>
    <w:rsid w:val="0023338E"/>
    <w:rsid w:val="0023488F"/>
    <w:rsid w:val="00235883"/>
    <w:rsid w:val="00242BFB"/>
    <w:rsid w:val="00247F86"/>
    <w:rsid w:val="002528B3"/>
    <w:rsid w:val="00256E7B"/>
    <w:rsid w:val="0026047B"/>
    <w:rsid w:val="002746A2"/>
    <w:rsid w:val="00290821"/>
    <w:rsid w:val="0029096C"/>
    <w:rsid w:val="00296159"/>
    <w:rsid w:val="00297FDF"/>
    <w:rsid w:val="002B1944"/>
    <w:rsid w:val="002C372F"/>
    <w:rsid w:val="002C674B"/>
    <w:rsid w:val="002C7FF8"/>
    <w:rsid w:val="002D03A1"/>
    <w:rsid w:val="002D3264"/>
    <w:rsid w:val="002E3BF5"/>
    <w:rsid w:val="002F6F6F"/>
    <w:rsid w:val="00304FCE"/>
    <w:rsid w:val="003106DA"/>
    <w:rsid w:val="00317973"/>
    <w:rsid w:val="00320710"/>
    <w:rsid w:val="00334C87"/>
    <w:rsid w:val="00340421"/>
    <w:rsid w:val="0035072D"/>
    <w:rsid w:val="0035343B"/>
    <w:rsid w:val="0036416B"/>
    <w:rsid w:val="00367A26"/>
    <w:rsid w:val="00370843"/>
    <w:rsid w:val="00383854"/>
    <w:rsid w:val="00385ACC"/>
    <w:rsid w:val="003862F2"/>
    <w:rsid w:val="00387742"/>
    <w:rsid w:val="00387FD7"/>
    <w:rsid w:val="00391AE0"/>
    <w:rsid w:val="00394BFC"/>
    <w:rsid w:val="003954DF"/>
    <w:rsid w:val="003B1705"/>
    <w:rsid w:val="003B3833"/>
    <w:rsid w:val="003B73CD"/>
    <w:rsid w:val="003C4413"/>
    <w:rsid w:val="003C733E"/>
    <w:rsid w:val="003D3405"/>
    <w:rsid w:val="003D5D08"/>
    <w:rsid w:val="003E54E7"/>
    <w:rsid w:val="003E603C"/>
    <w:rsid w:val="003E77F9"/>
    <w:rsid w:val="003E7878"/>
    <w:rsid w:val="003F6879"/>
    <w:rsid w:val="003F71F4"/>
    <w:rsid w:val="00404C26"/>
    <w:rsid w:val="00410DEF"/>
    <w:rsid w:val="00411C43"/>
    <w:rsid w:val="004179EE"/>
    <w:rsid w:val="0042719B"/>
    <w:rsid w:val="00431BD6"/>
    <w:rsid w:val="00436474"/>
    <w:rsid w:val="00436BCB"/>
    <w:rsid w:val="00440BA1"/>
    <w:rsid w:val="00441096"/>
    <w:rsid w:val="00444E52"/>
    <w:rsid w:val="004459A9"/>
    <w:rsid w:val="00450331"/>
    <w:rsid w:val="004600E7"/>
    <w:rsid w:val="00462135"/>
    <w:rsid w:val="00465161"/>
    <w:rsid w:val="004749AF"/>
    <w:rsid w:val="00492268"/>
    <w:rsid w:val="004A2716"/>
    <w:rsid w:val="004A2973"/>
    <w:rsid w:val="004B7049"/>
    <w:rsid w:val="004C4565"/>
    <w:rsid w:val="004D1E63"/>
    <w:rsid w:val="004D2B00"/>
    <w:rsid w:val="004E0424"/>
    <w:rsid w:val="004E6452"/>
    <w:rsid w:val="004F1DE2"/>
    <w:rsid w:val="004F2131"/>
    <w:rsid w:val="004F57D3"/>
    <w:rsid w:val="004F5C73"/>
    <w:rsid w:val="004F7CA9"/>
    <w:rsid w:val="00502CB3"/>
    <w:rsid w:val="00512717"/>
    <w:rsid w:val="00517211"/>
    <w:rsid w:val="00527D01"/>
    <w:rsid w:val="00530525"/>
    <w:rsid w:val="00532C60"/>
    <w:rsid w:val="00532FDE"/>
    <w:rsid w:val="0053500C"/>
    <w:rsid w:val="0054432B"/>
    <w:rsid w:val="00550254"/>
    <w:rsid w:val="00554F20"/>
    <w:rsid w:val="005554B9"/>
    <w:rsid w:val="00560059"/>
    <w:rsid w:val="00562C29"/>
    <w:rsid w:val="005963CB"/>
    <w:rsid w:val="005A1E07"/>
    <w:rsid w:val="005A584A"/>
    <w:rsid w:val="005B37A0"/>
    <w:rsid w:val="005B402C"/>
    <w:rsid w:val="005F4D8A"/>
    <w:rsid w:val="005F7EDA"/>
    <w:rsid w:val="00602C48"/>
    <w:rsid w:val="00603519"/>
    <w:rsid w:val="006058E6"/>
    <w:rsid w:val="00605DD2"/>
    <w:rsid w:val="00612067"/>
    <w:rsid w:val="00617228"/>
    <w:rsid w:val="00621014"/>
    <w:rsid w:val="00627406"/>
    <w:rsid w:val="00634AD9"/>
    <w:rsid w:val="00653B02"/>
    <w:rsid w:val="0065780B"/>
    <w:rsid w:val="00692A18"/>
    <w:rsid w:val="00696D57"/>
    <w:rsid w:val="006A2318"/>
    <w:rsid w:val="006B159D"/>
    <w:rsid w:val="006D10AC"/>
    <w:rsid w:val="006D2162"/>
    <w:rsid w:val="006E0AC6"/>
    <w:rsid w:val="006E4C11"/>
    <w:rsid w:val="006E70F9"/>
    <w:rsid w:val="007135C4"/>
    <w:rsid w:val="00720FE5"/>
    <w:rsid w:val="00721106"/>
    <w:rsid w:val="007214C0"/>
    <w:rsid w:val="00725C4A"/>
    <w:rsid w:val="00747162"/>
    <w:rsid w:val="00753E6F"/>
    <w:rsid w:val="00754637"/>
    <w:rsid w:val="00772D96"/>
    <w:rsid w:val="0078174A"/>
    <w:rsid w:val="00783883"/>
    <w:rsid w:val="00791B07"/>
    <w:rsid w:val="00794194"/>
    <w:rsid w:val="00794B2A"/>
    <w:rsid w:val="0079655E"/>
    <w:rsid w:val="00797D0A"/>
    <w:rsid w:val="007A4961"/>
    <w:rsid w:val="007B0416"/>
    <w:rsid w:val="007B35F4"/>
    <w:rsid w:val="007B44C2"/>
    <w:rsid w:val="007B68AA"/>
    <w:rsid w:val="007C6A50"/>
    <w:rsid w:val="007C777B"/>
    <w:rsid w:val="007D40BC"/>
    <w:rsid w:val="007D7D46"/>
    <w:rsid w:val="007E5817"/>
    <w:rsid w:val="007F2A9F"/>
    <w:rsid w:val="007F3167"/>
    <w:rsid w:val="00810F0E"/>
    <w:rsid w:val="00813739"/>
    <w:rsid w:val="00821841"/>
    <w:rsid w:val="008325C9"/>
    <w:rsid w:val="008378BB"/>
    <w:rsid w:val="00857F99"/>
    <w:rsid w:val="008620D6"/>
    <w:rsid w:val="00864DC4"/>
    <w:rsid w:val="00867A1B"/>
    <w:rsid w:val="00876283"/>
    <w:rsid w:val="008914D4"/>
    <w:rsid w:val="0089225C"/>
    <w:rsid w:val="008A306F"/>
    <w:rsid w:val="008C3B4D"/>
    <w:rsid w:val="008E4EA8"/>
    <w:rsid w:val="008F2443"/>
    <w:rsid w:val="008F6077"/>
    <w:rsid w:val="00904451"/>
    <w:rsid w:val="00916054"/>
    <w:rsid w:val="00916D61"/>
    <w:rsid w:val="00927FAB"/>
    <w:rsid w:val="00931BE8"/>
    <w:rsid w:val="00932BFB"/>
    <w:rsid w:val="00937A04"/>
    <w:rsid w:val="00940762"/>
    <w:rsid w:val="00950ECA"/>
    <w:rsid w:val="009513D8"/>
    <w:rsid w:val="00951563"/>
    <w:rsid w:val="00972DFE"/>
    <w:rsid w:val="0097362C"/>
    <w:rsid w:val="00973895"/>
    <w:rsid w:val="00975AF5"/>
    <w:rsid w:val="00980464"/>
    <w:rsid w:val="009861A1"/>
    <w:rsid w:val="009861C6"/>
    <w:rsid w:val="009936C6"/>
    <w:rsid w:val="0099715B"/>
    <w:rsid w:val="009A09D3"/>
    <w:rsid w:val="009A0C4B"/>
    <w:rsid w:val="009A4036"/>
    <w:rsid w:val="009B0463"/>
    <w:rsid w:val="009B1BB3"/>
    <w:rsid w:val="009B299F"/>
    <w:rsid w:val="009B63C9"/>
    <w:rsid w:val="009D6663"/>
    <w:rsid w:val="009E48ED"/>
    <w:rsid w:val="009F1DBA"/>
    <w:rsid w:val="00A27BB7"/>
    <w:rsid w:val="00A42273"/>
    <w:rsid w:val="00A436B2"/>
    <w:rsid w:val="00A47DA7"/>
    <w:rsid w:val="00A60CEB"/>
    <w:rsid w:val="00A614E9"/>
    <w:rsid w:val="00A740E4"/>
    <w:rsid w:val="00A80B61"/>
    <w:rsid w:val="00A85064"/>
    <w:rsid w:val="00A93792"/>
    <w:rsid w:val="00AB06D9"/>
    <w:rsid w:val="00AB76A9"/>
    <w:rsid w:val="00AC4F45"/>
    <w:rsid w:val="00AC5EE0"/>
    <w:rsid w:val="00AC7C09"/>
    <w:rsid w:val="00AD581F"/>
    <w:rsid w:val="00AE0FD6"/>
    <w:rsid w:val="00AE6454"/>
    <w:rsid w:val="00AE7A46"/>
    <w:rsid w:val="00AF0099"/>
    <w:rsid w:val="00AF27C5"/>
    <w:rsid w:val="00AF35BD"/>
    <w:rsid w:val="00B1611A"/>
    <w:rsid w:val="00B25A3E"/>
    <w:rsid w:val="00B3233A"/>
    <w:rsid w:val="00B377A2"/>
    <w:rsid w:val="00B4026E"/>
    <w:rsid w:val="00B5097F"/>
    <w:rsid w:val="00B52133"/>
    <w:rsid w:val="00B54CE9"/>
    <w:rsid w:val="00B5559D"/>
    <w:rsid w:val="00B64E3D"/>
    <w:rsid w:val="00B655D9"/>
    <w:rsid w:val="00B667EC"/>
    <w:rsid w:val="00B718F4"/>
    <w:rsid w:val="00B82B71"/>
    <w:rsid w:val="00B85796"/>
    <w:rsid w:val="00B92FE1"/>
    <w:rsid w:val="00B94CA9"/>
    <w:rsid w:val="00BA039D"/>
    <w:rsid w:val="00BA7EA3"/>
    <w:rsid w:val="00BB4759"/>
    <w:rsid w:val="00BB6DF2"/>
    <w:rsid w:val="00BC2D4A"/>
    <w:rsid w:val="00BC6FF3"/>
    <w:rsid w:val="00BD0012"/>
    <w:rsid w:val="00BD5627"/>
    <w:rsid w:val="00BD73E2"/>
    <w:rsid w:val="00BD7798"/>
    <w:rsid w:val="00BF2FAD"/>
    <w:rsid w:val="00BF66A7"/>
    <w:rsid w:val="00C021C1"/>
    <w:rsid w:val="00C053B6"/>
    <w:rsid w:val="00C077F8"/>
    <w:rsid w:val="00C14489"/>
    <w:rsid w:val="00C23962"/>
    <w:rsid w:val="00C25531"/>
    <w:rsid w:val="00C52E4A"/>
    <w:rsid w:val="00C52E83"/>
    <w:rsid w:val="00C53EA7"/>
    <w:rsid w:val="00C64D96"/>
    <w:rsid w:val="00C708D4"/>
    <w:rsid w:val="00C7126B"/>
    <w:rsid w:val="00C7534E"/>
    <w:rsid w:val="00C755CB"/>
    <w:rsid w:val="00C77A59"/>
    <w:rsid w:val="00C90FD4"/>
    <w:rsid w:val="00CA398F"/>
    <w:rsid w:val="00CA7940"/>
    <w:rsid w:val="00CC1C62"/>
    <w:rsid w:val="00CC3856"/>
    <w:rsid w:val="00CC4D63"/>
    <w:rsid w:val="00CD4E60"/>
    <w:rsid w:val="00CE4A5C"/>
    <w:rsid w:val="00CF4FFF"/>
    <w:rsid w:val="00CF5468"/>
    <w:rsid w:val="00D10089"/>
    <w:rsid w:val="00D117B1"/>
    <w:rsid w:val="00D13802"/>
    <w:rsid w:val="00D168BC"/>
    <w:rsid w:val="00D30BCA"/>
    <w:rsid w:val="00D343D2"/>
    <w:rsid w:val="00D36157"/>
    <w:rsid w:val="00D3725B"/>
    <w:rsid w:val="00D4094C"/>
    <w:rsid w:val="00D55173"/>
    <w:rsid w:val="00D62DA5"/>
    <w:rsid w:val="00D64F19"/>
    <w:rsid w:val="00D669A9"/>
    <w:rsid w:val="00D729F3"/>
    <w:rsid w:val="00D82A81"/>
    <w:rsid w:val="00D83134"/>
    <w:rsid w:val="00DF7DFB"/>
    <w:rsid w:val="00E02ABC"/>
    <w:rsid w:val="00E03971"/>
    <w:rsid w:val="00E17FFA"/>
    <w:rsid w:val="00E20B25"/>
    <w:rsid w:val="00E25587"/>
    <w:rsid w:val="00E31A20"/>
    <w:rsid w:val="00E33ACF"/>
    <w:rsid w:val="00E535E7"/>
    <w:rsid w:val="00E56D24"/>
    <w:rsid w:val="00E61514"/>
    <w:rsid w:val="00E62660"/>
    <w:rsid w:val="00E64560"/>
    <w:rsid w:val="00E645C4"/>
    <w:rsid w:val="00E64935"/>
    <w:rsid w:val="00E64B1E"/>
    <w:rsid w:val="00E66364"/>
    <w:rsid w:val="00E70A94"/>
    <w:rsid w:val="00E751B1"/>
    <w:rsid w:val="00E77A89"/>
    <w:rsid w:val="00E77E8E"/>
    <w:rsid w:val="00E81020"/>
    <w:rsid w:val="00E9394F"/>
    <w:rsid w:val="00E96555"/>
    <w:rsid w:val="00EA7D7B"/>
    <w:rsid w:val="00EB1EED"/>
    <w:rsid w:val="00EB3A74"/>
    <w:rsid w:val="00EC55D3"/>
    <w:rsid w:val="00EC713D"/>
    <w:rsid w:val="00ED6748"/>
    <w:rsid w:val="00F2128D"/>
    <w:rsid w:val="00F24C03"/>
    <w:rsid w:val="00F336E3"/>
    <w:rsid w:val="00F358BB"/>
    <w:rsid w:val="00F41D18"/>
    <w:rsid w:val="00F470DE"/>
    <w:rsid w:val="00F53730"/>
    <w:rsid w:val="00F55BC2"/>
    <w:rsid w:val="00F568BE"/>
    <w:rsid w:val="00F62E4A"/>
    <w:rsid w:val="00F66BC1"/>
    <w:rsid w:val="00F731C3"/>
    <w:rsid w:val="00F75E27"/>
    <w:rsid w:val="00F7654B"/>
    <w:rsid w:val="00F815C7"/>
    <w:rsid w:val="00F92B47"/>
    <w:rsid w:val="00FA3395"/>
    <w:rsid w:val="00FA76C6"/>
    <w:rsid w:val="00FB44F5"/>
    <w:rsid w:val="00FC3BAB"/>
    <w:rsid w:val="00FD1AA4"/>
    <w:rsid w:val="00FF1668"/>
    <w:rsid w:val="00FF579C"/>
    <w:rsid w:val="00FF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9C38D6"/>
  <w15:docId w15:val="{9054BB61-F6EA-4492-827A-51650A001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C48"/>
    <w:pPr>
      <w:widowControl w:val="0"/>
      <w:adjustRightInd w:val="0"/>
      <w:spacing w:line="180" w:lineRule="atLeast"/>
      <w:jc w:val="both"/>
      <w:textAlignment w:val="baseline"/>
    </w:pPr>
    <w:rPr>
      <w:rFonts w:ascii="ＭＳ 明朝"/>
      <w:sz w:val="21"/>
    </w:rPr>
  </w:style>
  <w:style w:type="paragraph" w:styleId="1">
    <w:name w:val="heading 1"/>
    <w:basedOn w:val="a"/>
    <w:next w:val="a"/>
    <w:qFormat/>
    <w:rsid w:val="00602C48"/>
    <w:pPr>
      <w:keepNext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602C4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rsid w:val="00602C48"/>
    <w:pPr>
      <w:tabs>
        <w:tab w:val="center" w:pos="4252"/>
        <w:tab w:val="right" w:pos="8504"/>
      </w:tabs>
      <w:snapToGrid w:val="0"/>
    </w:pPr>
  </w:style>
  <w:style w:type="paragraph" w:customStyle="1" w:styleId="Up1">
    <w:name w:val="Up1"/>
    <w:basedOn w:val="a"/>
    <w:rsid w:val="00602C48"/>
    <w:pPr>
      <w:kinsoku w:val="0"/>
      <w:wordWrap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Up2">
    <w:name w:val="Up2"/>
    <w:basedOn w:val="Up1"/>
    <w:rsid w:val="00602C48"/>
    <w:pPr>
      <w:ind w:left="420"/>
    </w:pPr>
  </w:style>
  <w:style w:type="paragraph" w:customStyle="1" w:styleId="Up3">
    <w:name w:val="Up3"/>
    <w:basedOn w:val="Up2"/>
    <w:rsid w:val="00602C48"/>
    <w:pPr>
      <w:ind w:left="630"/>
    </w:pPr>
  </w:style>
  <w:style w:type="paragraph" w:customStyle="1" w:styleId="Up4">
    <w:name w:val="Up4"/>
    <w:basedOn w:val="Up3"/>
    <w:rsid w:val="00602C48"/>
    <w:pPr>
      <w:ind w:left="840"/>
    </w:pPr>
  </w:style>
  <w:style w:type="paragraph" w:customStyle="1" w:styleId="Up5">
    <w:name w:val="Up5"/>
    <w:basedOn w:val="Up3"/>
    <w:rsid w:val="00602C48"/>
    <w:pPr>
      <w:ind w:left="1050"/>
    </w:pPr>
  </w:style>
  <w:style w:type="paragraph" w:customStyle="1" w:styleId="Up6">
    <w:name w:val="Up6"/>
    <w:basedOn w:val="Up3"/>
    <w:rsid w:val="00602C48"/>
    <w:pPr>
      <w:ind w:left="1260"/>
    </w:pPr>
  </w:style>
  <w:style w:type="paragraph" w:customStyle="1" w:styleId="Down1">
    <w:name w:val="Down1"/>
    <w:basedOn w:val="Up1"/>
    <w:next w:val="a"/>
    <w:rsid w:val="00602C48"/>
    <w:pPr>
      <w:ind w:firstLine="210"/>
    </w:pPr>
  </w:style>
  <w:style w:type="paragraph" w:customStyle="1" w:styleId="Down2">
    <w:name w:val="Down2"/>
    <w:basedOn w:val="Up3"/>
    <w:next w:val="a"/>
    <w:rsid w:val="00602C48"/>
    <w:pPr>
      <w:ind w:left="420" w:firstLine="210"/>
    </w:pPr>
  </w:style>
  <w:style w:type="paragraph" w:customStyle="1" w:styleId="Down3">
    <w:name w:val="Down3"/>
    <w:basedOn w:val="Up4"/>
    <w:next w:val="a"/>
    <w:rsid w:val="00602C48"/>
    <w:pPr>
      <w:ind w:left="629" w:firstLine="210"/>
    </w:pPr>
  </w:style>
  <w:style w:type="paragraph" w:customStyle="1" w:styleId="Up8">
    <w:name w:val="Up8"/>
    <w:basedOn w:val="a"/>
    <w:rsid w:val="00602C48"/>
    <w:pPr>
      <w:kinsoku w:val="0"/>
      <w:wordWrap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Up7">
    <w:name w:val="Up7"/>
    <w:basedOn w:val="Up6"/>
    <w:rsid w:val="00602C48"/>
    <w:pPr>
      <w:ind w:left="1469"/>
    </w:pPr>
  </w:style>
  <w:style w:type="paragraph" w:customStyle="1" w:styleId="Up9">
    <w:name w:val="Up9"/>
    <w:basedOn w:val="Up8"/>
    <w:rsid w:val="00602C48"/>
    <w:pPr>
      <w:ind w:left="1888"/>
    </w:pPr>
  </w:style>
  <w:style w:type="paragraph" w:customStyle="1" w:styleId="Up10">
    <w:name w:val="Up10"/>
    <w:basedOn w:val="Up9"/>
    <w:rsid w:val="00602C48"/>
    <w:pPr>
      <w:ind w:left="2098"/>
    </w:pPr>
  </w:style>
  <w:style w:type="paragraph" w:customStyle="1" w:styleId="Down4">
    <w:name w:val="Down4"/>
    <w:basedOn w:val="Up5"/>
    <w:next w:val="a"/>
    <w:rsid w:val="00602C48"/>
    <w:pPr>
      <w:ind w:left="839" w:firstLine="210"/>
    </w:pPr>
  </w:style>
  <w:style w:type="paragraph" w:customStyle="1" w:styleId="Down5">
    <w:name w:val="Down5"/>
    <w:basedOn w:val="Up6"/>
    <w:next w:val="a"/>
    <w:rsid w:val="00602C48"/>
    <w:pPr>
      <w:ind w:left="1049" w:firstLine="210"/>
    </w:pPr>
  </w:style>
  <w:style w:type="paragraph" w:customStyle="1" w:styleId="Down6">
    <w:name w:val="Down6"/>
    <w:basedOn w:val="Up7"/>
    <w:next w:val="a"/>
    <w:rsid w:val="00602C48"/>
    <w:pPr>
      <w:ind w:left="1259" w:firstLine="210"/>
    </w:pPr>
  </w:style>
  <w:style w:type="paragraph" w:customStyle="1" w:styleId="Down7">
    <w:name w:val="Down7"/>
    <w:basedOn w:val="Up8"/>
    <w:next w:val="a"/>
    <w:rsid w:val="00602C48"/>
    <w:pPr>
      <w:ind w:left="1469" w:firstLine="210"/>
    </w:pPr>
  </w:style>
  <w:style w:type="paragraph" w:customStyle="1" w:styleId="Down8">
    <w:name w:val="Down8"/>
    <w:basedOn w:val="Up9"/>
    <w:next w:val="a"/>
    <w:rsid w:val="00602C48"/>
    <w:pPr>
      <w:ind w:left="1678" w:firstLine="210"/>
    </w:pPr>
  </w:style>
  <w:style w:type="paragraph" w:customStyle="1" w:styleId="Down9">
    <w:name w:val="Down9"/>
    <w:basedOn w:val="Up10"/>
    <w:next w:val="a"/>
    <w:rsid w:val="00602C48"/>
    <w:pPr>
      <w:ind w:left="1888" w:firstLine="210"/>
    </w:pPr>
  </w:style>
  <w:style w:type="paragraph" w:customStyle="1" w:styleId="Down10">
    <w:name w:val="Down10"/>
    <w:basedOn w:val="a"/>
    <w:next w:val="a"/>
    <w:rsid w:val="00602C48"/>
    <w:pPr>
      <w:ind w:left="2098" w:firstLine="210"/>
    </w:pPr>
    <w:rPr>
      <w:color w:val="0000FF"/>
    </w:rPr>
  </w:style>
  <w:style w:type="paragraph" w:customStyle="1" w:styleId="Down">
    <w:name w:val="Down"/>
    <w:basedOn w:val="a"/>
    <w:rsid w:val="00602C48"/>
    <w:pPr>
      <w:ind w:firstLine="210"/>
    </w:pPr>
    <w:rPr>
      <w:color w:val="0000FF"/>
    </w:rPr>
  </w:style>
  <w:style w:type="paragraph" w:customStyle="1" w:styleId="Fix1">
    <w:name w:val="Fix1"/>
    <w:basedOn w:val="a"/>
    <w:next w:val="a"/>
    <w:rsid w:val="00602C48"/>
    <w:pPr>
      <w:ind w:left="210"/>
    </w:pPr>
    <w:rPr>
      <w:color w:val="0000FF"/>
    </w:rPr>
  </w:style>
  <w:style w:type="paragraph" w:customStyle="1" w:styleId="Fix2">
    <w:name w:val="Fix2"/>
    <w:basedOn w:val="a"/>
    <w:rsid w:val="00602C48"/>
    <w:pPr>
      <w:ind w:left="420"/>
    </w:pPr>
    <w:rPr>
      <w:color w:val="0000FF"/>
    </w:rPr>
  </w:style>
  <w:style w:type="paragraph" w:customStyle="1" w:styleId="Fix3">
    <w:name w:val="Fix3"/>
    <w:basedOn w:val="a"/>
    <w:next w:val="a"/>
    <w:rsid w:val="00602C48"/>
    <w:pPr>
      <w:ind w:left="629"/>
    </w:pPr>
    <w:rPr>
      <w:color w:val="0000FF"/>
    </w:rPr>
  </w:style>
  <w:style w:type="paragraph" w:customStyle="1" w:styleId="Fix4">
    <w:name w:val="Fix4"/>
    <w:basedOn w:val="a"/>
    <w:next w:val="a"/>
    <w:rsid w:val="00602C48"/>
    <w:pPr>
      <w:ind w:left="839"/>
    </w:pPr>
    <w:rPr>
      <w:color w:val="0000FF"/>
    </w:rPr>
  </w:style>
  <w:style w:type="paragraph" w:customStyle="1" w:styleId="Fix5">
    <w:name w:val="Fix5"/>
    <w:basedOn w:val="a"/>
    <w:next w:val="a"/>
    <w:rsid w:val="00602C48"/>
    <w:pPr>
      <w:ind w:left="1049"/>
    </w:pPr>
    <w:rPr>
      <w:color w:val="0000FF"/>
    </w:rPr>
  </w:style>
  <w:style w:type="paragraph" w:customStyle="1" w:styleId="Fix6">
    <w:name w:val="Fix6"/>
    <w:basedOn w:val="a"/>
    <w:next w:val="a"/>
    <w:rsid w:val="00602C48"/>
    <w:pPr>
      <w:ind w:left="1259"/>
    </w:pPr>
    <w:rPr>
      <w:color w:val="0000FF"/>
    </w:rPr>
  </w:style>
  <w:style w:type="paragraph" w:customStyle="1" w:styleId="Fix7">
    <w:name w:val="Fix7"/>
    <w:basedOn w:val="a"/>
    <w:next w:val="a"/>
    <w:rsid w:val="00602C48"/>
    <w:pPr>
      <w:ind w:left="1469"/>
    </w:pPr>
    <w:rPr>
      <w:color w:val="0000FF"/>
    </w:rPr>
  </w:style>
  <w:style w:type="paragraph" w:customStyle="1" w:styleId="Fix8">
    <w:name w:val="Fix8"/>
    <w:basedOn w:val="a"/>
    <w:next w:val="a"/>
    <w:rsid w:val="00602C48"/>
    <w:pPr>
      <w:ind w:left="1678"/>
    </w:pPr>
    <w:rPr>
      <w:color w:val="0000FF"/>
    </w:rPr>
  </w:style>
  <w:style w:type="paragraph" w:customStyle="1" w:styleId="Fix9">
    <w:name w:val="Fix9"/>
    <w:basedOn w:val="a"/>
    <w:next w:val="a"/>
    <w:rsid w:val="00602C48"/>
    <w:pPr>
      <w:ind w:left="1888"/>
    </w:pPr>
    <w:rPr>
      <w:color w:val="0000FF"/>
    </w:rPr>
  </w:style>
  <w:style w:type="paragraph" w:customStyle="1" w:styleId="Fix10">
    <w:name w:val="Fix10"/>
    <w:basedOn w:val="a"/>
    <w:next w:val="a"/>
    <w:rsid w:val="00602C48"/>
    <w:pPr>
      <w:ind w:left="2098"/>
    </w:pPr>
    <w:rPr>
      <w:color w:val="0000FF"/>
    </w:rPr>
  </w:style>
  <w:style w:type="paragraph" w:styleId="a5">
    <w:name w:val="Balloon Text"/>
    <w:basedOn w:val="a"/>
    <w:link w:val="a6"/>
    <w:uiPriority w:val="99"/>
    <w:semiHidden/>
    <w:unhideWhenUsed/>
    <w:rsid w:val="00247F86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247F86"/>
    <w:rPr>
      <w:rFonts w:ascii="Arial" w:eastAsia="ＭＳ ゴシック" w:hAnsi="Arial" w:cs="Times New Roman"/>
      <w:sz w:val="18"/>
      <w:szCs w:val="18"/>
    </w:rPr>
  </w:style>
  <w:style w:type="table" w:styleId="a7">
    <w:name w:val="Table Grid"/>
    <w:basedOn w:val="a1"/>
    <w:uiPriority w:val="39"/>
    <w:rsid w:val="00310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D3264"/>
    <w:pPr>
      <w:widowControl w:val="0"/>
      <w:jc w:val="center"/>
    </w:pPr>
    <w:rPr>
      <w:kern w:val="2"/>
      <w:sz w:val="21"/>
      <w:szCs w:val="22"/>
    </w:rPr>
  </w:style>
  <w:style w:type="character" w:customStyle="1" w:styleId="xrefframetxt">
    <w:name w:val="xref_frame_txt"/>
    <w:rsid w:val="00B718F4"/>
  </w:style>
  <w:style w:type="character" w:styleId="a9">
    <w:name w:val="annotation reference"/>
    <w:basedOn w:val="a0"/>
    <w:uiPriority w:val="99"/>
    <w:semiHidden/>
    <w:unhideWhenUsed/>
    <w:rsid w:val="00C021C1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021C1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C021C1"/>
    <w:rPr>
      <w:rFonts w:ascii="ＭＳ 明朝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021C1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C021C1"/>
    <w:rPr>
      <w:rFonts w:ascii="ＭＳ 明朝"/>
      <w:b/>
      <w:bCs/>
      <w:sz w:val="21"/>
    </w:rPr>
  </w:style>
  <w:style w:type="paragraph" w:styleId="ae">
    <w:name w:val="Note Heading"/>
    <w:basedOn w:val="a"/>
    <w:next w:val="a"/>
    <w:link w:val="af"/>
    <w:uiPriority w:val="99"/>
    <w:unhideWhenUsed/>
    <w:rsid w:val="00387FD7"/>
    <w:pPr>
      <w:jc w:val="center"/>
    </w:pPr>
    <w:rPr>
      <w:szCs w:val="21"/>
    </w:rPr>
  </w:style>
  <w:style w:type="character" w:customStyle="1" w:styleId="af">
    <w:name w:val="記 (文字)"/>
    <w:basedOn w:val="a0"/>
    <w:link w:val="ae"/>
    <w:uiPriority w:val="99"/>
    <w:rsid w:val="00387FD7"/>
    <w:rPr>
      <w:rFonts w:ascii="ＭＳ 明朝"/>
      <w:sz w:val="21"/>
      <w:szCs w:val="21"/>
    </w:rPr>
  </w:style>
  <w:style w:type="paragraph" w:styleId="af0">
    <w:name w:val="Closing"/>
    <w:basedOn w:val="a"/>
    <w:link w:val="af1"/>
    <w:uiPriority w:val="99"/>
    <w:unhideWhenUsed/>
    <w:rsid w:val="00387FD7"/>
    <w:pPr>
      <w:jc w:val="right"/>
    </w:pPr>
    <w:rPr>
      <w:szCs w:val="21"/>
    </w:rPr>
  </w:style>
  <w:style w:type="character" w:customStyle="1" w:styleId="af1">
    <w:name w:val="結語 (文字)"/>
    <w:basedOn w:val="a0"/>
    <w:link w:val="af0"/>
    <w:uiPriority w:val="99"/>
    <w:rsid w:val="00387FD7"/>
    <w:rPr>
      <w:rFonts w:ascii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61951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0100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0242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2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4920;&#31227;&#26893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solidFill>
            <a:schemeClr val="bg1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08E67-0450-4162-8C15-5C4B55C17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表移植</Template>
  <TotalTime>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DAI-ICHI HOKI.,Ltd.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dhcuser011</cp:lastModifiedBy>
  <cp:revision>2</cp:revision>
  <cp:lastPrinted>2020-06-29T10:56:00Z</cp:lastPrinted>
  <dcterms:created xsi:type="dcterms:W3CDTF">2022-04-15T02:14:00Z</dcterms:created>
  <dcterms:modified xsi:type="dcterms:W3CDTF">2022-04-15T02:14:00Z</dcterms:modified>
</cp:coreProperties>
</file>